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077" w:rsidRPr="0066252A" w:rsidRDefault="00863768" w:rsidP="001E507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Разрешение проблем (комплексное задание)</w:t>
      </w:r>
      <w:r w:rsidR="001E5077" w:rsidRPr="0066252A">
        <w:rPr>
          <w:rFonts w:ascii="Times New Roman" w:hAnsi="Times New Roman"/>
          <w:b/>
          <w:i/>
          <w:sz w:val="24"/>
          <w:szCs w:val="24"/>
        </w:rPr>
        <w:t xml:space="preserve">. Вариант </w:t>
      </w:r>
      <w:r>
        <w:rPr>
          <w:rFonts w:ascii="Times New Roman" w:hAnsi="Times New Roman"/>
          <w:b/>
          <w:i/>
          <w:sz w:val="24"/>
          <w:szCs w:val="24"/>
        </w:rPr>
        <w:t>1</w:t>
      </w:r>
    </w:p>
    <w:p w:rsidR="001E5077" w:rsidRPr="001E5077" w:rsidRDefault="001E5077" w:rsidP="001E507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843"/>
      </w:tblGrid>
      <w:tr w:rsidR="00BB55DB" w:rsidRPr="001E5077" w:rsidTr="00BB55DB">
        <w:tc>
          <w:tcPr>
            <w:tcW w:w="6487" w:type="dxa"/>
            <w:shd w:val="clear" w:color="auto" w:fill="auto"/>
          </w:tcPr>
          <w:p w:rsidR="00BB55DB" w:rsidRPr="001E5077" w:rsidRDefault="00BB55DB" w:rsidP="001E507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E50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Деятельность соответствует требованиям уровня </w:t>
            </w:r>
            <w:r w:rsidRPr="001E50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43" w:type="dxa"/>
          </w:tcPr>
          <w:p w:rsidR="00BB55DB" w:rsidRPr="00CF437F" w:rsidRDefault="00CF437F" w:rsidP="00F81C6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26-35</w:t>
            </w:r>
            <w:r w:rsidR="00BB55DB" w:rsidRPr="00AF63FD">
              <w:rPr>
                <w:rFonts w:ascii="Times New Roman" w:eastAsia="Calibri" w:hAnsi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</w:tr>
      <w:tr w:rsidR="00BB55DB" w:rsidRPr="001E5077" w:rsidTr="00BB55DB">
        <w:tc>
          <w:tcPr>
            <w:tcW w:w="6487" w:type="dxa"/>
            <w:shd w:val="clear" w:color="auto" w:fill="auto"/>
          </w:tcPr>
          <w:p w:rsidR="00BB55DB" w:rsidRPr="001E5077" w:rsidRDefault="00BB55DB" w:rsidP="001E507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E50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Деятельность частично соответствует требованиям уровня </w:t>
            </w:r>
            <w:r w:rsidRPr="001E50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43" w:type="dxa"/>
          </w:tcPr>
          <w:p w:rsidR="00BB55DB" w:rsidRPr="00AF63FD" w:rsidRDefault="00CF437F" w:rsidP="00F81C6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18-25</w:t>
            </w:r>
            <w:r w:rsidR="00BB55DB" w:rsidRPr="00AF63FD">
              <w:rPr>
                <w:rFonts w:ascii="Times New Roman" w:eastAsia="Calibri" w:hAnsi="Times New Roman"/>
                <w:sz w:val="24"/>
                <w:szCs w:val="24"/>
              </w:rPr>
              <w:t xml:space="preserve"> баллов</w:t>
            </w:r>
          </w:p>
        </w:tc>
      </w:tr>
      <w:tr w:rsidR="00BB55DB" w:rsidRPr="001E5077" w:rsidTr="00BB55DB">
        <w:tc>
          <w:tcPr>
            <w:tcW w:w="6487" w:type="dxa"/>
            <w:shd w:val="clear" w:color="auto" w:fill="auto"/>
          </w:tcPr>
          <w:p w:rsidR="00BB55DB" w:rsidRPr="001E5077" w:rsidRDefault="00BB55DB" w:rsidP="001E507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E50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Деятельность не соответствует требованиям уровня </w:t>
            </w:r>
            <w:r w:rsidRPr="001E50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43" w:type="dxa"/>
          </w:tcPr>
          <w:p w:rsidR="00BB55DB" w:rsidRPr="00AF63FD" w:rsidRDefault="00BB55DB" w:rsidP="00F81C6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F63FD">
              <w:rPr>
                <w:rFonts w:ascii="Times New Roman" w:eastAsia="Calibri" w:hAnsi="Times New Roman"/>
                <w:sz w:val="24"/>
                <w:szCs w:val="24"/>
              </w:rPr>
              <w:t>0-</w:t>
            </w:r>
            <w:r w:rsidR="00CF437F">
              <w:rPr>
                <w:rFonts w:ascii="Times New Roman" w:hAnsi="Times New Roman"/>
                <w:sz w:val="24"/>
                <w:szCs w:val="24"/>
              </w:rPr>
              <w:t>17</w:t>
            </w:r>
            <w:r w:rsidRPr="00AF63FD">
              <w:rPr>
                <w:rFonts w:ascii="Times New Roman" w:eastAsia="Calibri" w:hAnsi="Times New Roman"/>
                <w:sz w:val="24"/>
                <w:szCs w:val="24"/>
              </w:rPr>
              <w:t xml:space="preserve"> баллов</w:t>
            </w:r>
          </w:p>
        </w:tc>
      </w:tr>
    </w:tbl>
    <w:p w:rsidR="001E5077" w:rsidRPr="001E5077" w:rsidRDefault="001E5077" w:rsidP="001E5077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1E5077" w:rsidRDefault="001E5077" w:rsidP="001E5077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рекомендованное время выполнения – </w:t>
      </w:r>
      <w:r w:rsidR="00863768">
        <w:rPr>
          <w:rFonts w:ascii="Times New Roman" w:hAnsi="Times New Roman" w:cs="Times New Roman"/>
          <w:bCs/>
          <w:i/>
          <w:sz w:val="24"/>
          <w:szCs w:val="24"/>
        </w:rPr>
        <w:t>30-35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мин.</w:t>
      </w:r>
    </w:p>
    <w:p w:rsidR="001E5077" w:rsidRPr="00C85682" w:rsidRDefault="001E5077" w:rsidP="001E5077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bookmarkStart w:id="0" w:name="_GoBack"/>
      <w:bookmarkEnd w:id="0"/>
    </w:p>
    <w:p w:rsidR="00863768" w:rsidRDefault="00863768" w:rsidP="008637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вашем колледже (техникуме) началась подготовка к новогоднему вечеру. Вы назн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чены организатором проведения праздника на вашем курсе. </w:t>
      </w:r>
    </w:p>
    <w:p w:rsidR="00863768" w:rsidRDefault="00863768" w:rsidP="008637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Ознакомьтесь с условиями, которые поставила перед вами администрация. Изучите предложения магазинов. </w:t>
      </w:r>
    </w:p>
    <w:p w:rsidR="00863768" w:rsidRDefault="00863768" w:rsidP="008637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Отберите номера для новогоднего вечера и спланируйте ресурсы. </w:t>
      </w:r>
      <w:r>
        <w:rPr>
          <w:rFonts w:ascii="Times New Roman" w:hAnsi="Times New Roman" w:cs="Times New Roman"/>
          <w:b/>
          <w:bCs/>
          <w:sz w:val="24"/>
          <w:szCs w:val="24"/>
        </w:rPr>
        <w:t>Заполните та</w:t>
      </w:r>
      <w:r>
        <w:rPr>
          <w:rFonts w:ascii="Times New Roman" w:hAnsi="Times New Roman" w:cs="Times New Roman"/>
          <w:b/>
          <w:bCs/>
          <w:sz w:val="24"/>
          <w:szCs w:val="24"/>
        </w:rPr>
        <w:t>б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лицу. </w:t>
      </w:r>
    </w:p>
    <w:p w:rsidR="00863768" w:rsidRPr="000038DD" w:rsidRDefault="00863768" w:rsidP="008637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"/>
          <w:szCs w:val="2"/>
        </w:rPr>
      </w:pPr>
      <w:r>
        <w:rPr>
          <w:rFonts w:ascii="Times New Roman" w:hAnsi="Times New Roman" w:cs="Times New Roman"/>
          <w:bCs/>
          <w:sz w:val="24"/>
          <w:szCs w:val="24"/>
        </w:rPr>
        <w:t>Если костюм или реквизит используется в нескольких концертных номерах, то он планируется и записывается для каждого номера с указанием количества, но подсчет пров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дится только при первом упоминании, а при последующих упоминаниях в столбцах «цена» и «итого» ставится прочерк. Каждый запланированный номер с относящимися к нему ресу</w:t>
      </w:r>
      <w:r>
        <w:rPr>
          <w:rFonts w:ascii="Times New Roman" w:hAnsi="Times New Roman" w:cs="Times New Roman"/>
          <w:bCs/>
          <w:sz w:val="24"/>
          <w:szCs w:val="24"/>
        </w:rPr>
        <w:t>р</w:t>
      </w:r>
      <w:r>
        <w:rPr>
          <w:rFonts w:ascii="Times New Roman" w:hAnsi="Times New Roman" w:cs="Times New Roman"/>
          <w:bCs/>
          <w:sz w:val="24"/>
          <w:szCs w:val="24"/>
        </w:rPr>
        <w:t>сами отделяйте чертой.</w:t>
      </w:r>
    </w:p>
    <w:p w:rsidR="00863768" w:rsidRDefault="00863768" w:rsidP="001A13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63768" w:rsidSect="00F94C4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63768" w:rsidRDefault="00863768" w:rsidP="008637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Планирование номеров для новогоднего вечера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059"/>
        <w:gridCol w:w="1309"/>
        <w:gridCol w:w="6062"/>
        <w:gridCol w:w="1536"/>
        <w:gridCol w:w="1538"/>
        <w:gridCol w:w="1282"/>
      </w:tblGrid>
      <w:tr w:rsidR="00863768" w:rsidTr="00C96A65">
        <w:tc>
          <w:tcPr>
            <w:tcW w:w="4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Pr="004F655E" w:rsidRDefault="00863768" w:rsidP="00C96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5E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  <w:tc>
          <w:tcPr>
            <w:tcW w:w="10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Pr="004F655E" w:rsidRDefault="00863768" w:rsidP="00C96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55E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</w:p>
        </w:tc>
      </w:tr>
      <w:tr w:rsidR="00863768" w:rsidTr="00C96A65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768" w:rsidRPr="004F655E" w:rsidRDefault="00863768" w:rsidP="00C96A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Pr="004F655E">
              <w:rPr>
                <w:rFonts w:ascii="Times New Roman" w:hAnsi="Times New Roman" w:cs="Times New Roman"/>
                <w:sz w:val="16"/>
                <w:szCs w:val="16"/>
              </w:rPr>
              <w:t>родолжи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 w:rsidRPr="004F655E">
              <w:rPr>
                <w:rFonts w:ascii="Times New Roman" w:hAnsi="Times New Roman" w:cs="Times New Roman"/>
                <w:sz w:val="16"/>
                <w:szCs w:val="16"/>
              </w:rPr>
              <w:t>тельность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, мин.</w:t>
            </w:r>
          </w:p>
        </w:tc>
        <w:tc>
          <w:tcPr>
            <w:tcW w:w="6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863768" w:rsidTr="00C96A65">
        <w:trPr>
          <w:trHeight w:val="8124"/>
        </w:trPr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768" w:rsidTr="00C96A65">
        <w:tc>
          <w:tcPr>
            <w:tcW w:w="3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63768" w:rsidRDefault="00863768" w:rsidP="00C96A65">
            <w:pPr>
              <w:ind w:left="1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768" w:rsidRPr="004F655E" w:rsidRDefault="00863768" w:rsidP="00C96A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3768" w:rsidRDefault="00863768" w:rsidP="001A13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63768" w:rsidSect="00863768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863768" w:rsidRDefault="00863768" w:rsidP="008637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Условия, поставленные администрацией перед организатором новогоднего вечера</w:t>
      </w:r>
    </w:p>
    <w:p w:rsidR="00863768" w:rsidRPr="00C665B9" w:rsidRDefault="00863768" w:rsidP="008637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C665B9">
        <w:rPr>
          <w:rFonts w:ascii="Times New Roman" w:hAnsi="Times New Roman" w:cs="Times New Roman"/>
          <w:sz w:val="23"/>
          <w:szCs w:val="23"/>
        </w:rPr>
        <w:t xml:space="preserve">Праздничный новогодний концерт должен длиться не более 60 минут, а значит, общая продолжительность концертных номеров не может превышать 50 минут. </w:t>
      </w:r>
    </w:p>
    <w:p w:rsidR="00863768" w:rsidRPr="00C665B9" w:rsidRDefault="00863768" w:rsidP="008637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C665B9">
        <w:rPr>
          <w:rFonts w:ascii="Times New Roman" w:hAnsi="Times New Roman" w:cs="Times New Roman"/>
          <w:sz w:val="23"/>
          <w:szCs w:val="23"/>
        </w:rPr>
        <w:t>В концерте должны принять участие представители всех групп курса – всего 6 групп. А</w:t>
      </w:r>
      <w:r w:rsidRPr="00C665B9">
        <w:rPr>
          <w:rFonts w:ascii="Times New Roman" w:hAnsi="Times New Roman" w:cs="Times New Roman"/>
          <w:sz w:val="23"/>
          <w:szCs w:val="23"/>
        </w:rPr>
        <w:t>д</w:t>
      </w:r>
      <w:r w:rsidRPr="00C665B9">
        <w:rPr>
          <w:rFonts w:ascii="Times New Roman" w:hAnsi="Times New Roman" w:cs="Times New Roman"/>
          <w:sz w:val="23"/>
          <w:szCs w:val="23"/>
        </w:rPr>
        <w:t>министрация настаивает на том, чтобы номера были максимально разнообразными.</w:t>
      </w:r>
    </w:p>
    <w:p w:rsidR="00863768" w:rsidRPr="00C665B9" w:rsidRDefault="00863768" w:rsidP="008637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C665B9">
        <w:rPr>
          <w:rFonts w:ascii="Times New Roman" w:hAnsi="Times New Roman" w:cs="Times New Roman"/>
          <w:sz w:val="23"/>
          <w:szCs w:val="23"/>
        </w:rPr>
        <w:t>Каждая группа готовит предложения, в которых описаны номера и указана продолж</w:t>
      </w:r>
      <w:r w:rsidRPr="00C665B9">
        <w:rPr>
          <w:rFonts w:ascii="Times New Roman" w:hAnsi="Times New Roman" w:cs="Times New Roman"/>
          <w:sz w:val="23"/>
          <w:szCs w:val="23"/>
        </w:rPr>
        <w:t>и</w:t>
      </w:r>
      <w:r w:rsidRPr="00C665B9">
        <w:rPr>
          <w:rFonts w:ascii="Times New Roman" w:hAnsi="Times New Roman" w:cs="Times New Roman"/>
          <w:sz w:val="23"/>
          <w:szCs w:val="23"/>
        </w:rPr>
        <w:t xml:space="preserve">тельность каждого номера. Если какая-то группа подготовила более одного предложения, то в концерт может быть включен дополнительный номер от группы при условии, что выделенная сумма и временной регламент не будут превышены. </w:t>
      </w:r>
    </w:p>
    <w:p w:rsidR="00863768" w:rsidRPr="00C665B9" w:rsidRDefault="00863768" w:rsidP="008637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C665B9">
        <w:rPr>
          <w:rFonts w:ascii="Times New Roman" w:hAnsi="Times New Roman" w:cs="Times New Roman"/>
          <w:sz w:val="23"/>
          <w:szCs w:val="23"/>
        </w:rPr>
        <w:t>Костюмов, аксессуаров и реквизита для номеров ни у кого из студентов нет.</w:t>
      </w:r>
    </w:p>
    <w:p w:rsidR="00863768" w:rsidRPr="00C665B9" w:rsidRDefault="00863768" w:rsidP="008637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C665B9">
        <w:rPr>
          <w:rFonts w:ascii="Times New Roman" w:hAnsi="Times New Roman" w:cs="Times New Roman"/>
          <w:sz w:val="23"/>
          <w:szCs w:val="23"/>
        </w:rPr>
        <w:t>На расходы (покупка или прокат костюмов, покупка аксессуаров, реквизита, призов) а</w:t>
      </w:r>
      <w:r w:rsidRPr="00C665B9">
        <w:rPr>
          <w:rFonts w:ascii="Times New Roman" w:hAnsi="Times New Roman" w:cs="Times New Roman"/>
          <w:sz w:val="23"/>
          <w:szCs w:val="23"/>
        </w:rPr>
        <w:t>д</w:t>
      </w:r>
      <w:r w:rsidRPr="00C665B9">
        <w:rPr>
          <w:rFonts w:ascii="Times New Roman" w:hAnsi="Times New Roman" w:cs="Times New Roman"/>
          <w:sz w:val="23"/>
          <w:szCs w:val="23"/>
        </w:rPr>
        <w:t>министрация выделяет 10 000 руб. Представители администрации считают, что при необходим</w:t>
      </w:r>
      <w:r w:rsidRPr="00C665B9">
        <w:rPr>
          <w:rFonts w:ascii="Times New Roman" w:hAnsi="Times New Roman" w:cs="Times New Roman"/>
          <w:sz w:val="23"/>
          <w:szCs w:val="23"/>
        </w:rPr>
        <w:t>о</w:t>
      </w:r>
      <w:r w:rsidRPr="00C665B9">
        <w:rPr>
          <w:rFonts w:ascii="Times New Roman" w:hAnsi="Times New Roman" w:cs="Times New Roman"/>
          <w:sz w:val="23"/>
          <w:szCs w:val="23"/>
        </w:rPr>
        <w:t xml:space="preserve">сти костюмы и реквизит могут быть использованы в нескольких номерах. </w:t>
      </w:r>
    </w:p>
    <w:p w:rsidR="005028B8" w:rsidRDefault="00863768" w:rsidP="008637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C665B9">
        <w:rPr>
          <w:rFonts w:ascii="Times New Roman" w:hAnsi="Times New Roman" w:cs="Times New Roman"/>
          <w:sz w:val="23"/>
          <w:szCs w:val="23"/>
        </w:rPr>
        <w:t>Сцену украшать не нужно – этим занимаются другие люди.</w:t>
      </w:r>
    </w:p>
    <w:p w:rsidR="005028B8" w:rsidRDefault="005028B8" w:rsidP="008637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</w:p>
    <w:p w:rsidR="00863768" w:rsidRDefault="00863768" w:rsidP="008637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3768" w:rsidRDefault="00863768" w:rsidP="008637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Предложения от групп</w:t>
      </w: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Предложение от группы 1</w:t>
      </w:r>
    </w:p>
    <w:p w:rsidR="00863768" w:rsidRDefault="00863768" w:rsidP="00863768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C665B9">
        <w:rPr>
          <w:rFonts w:ascii="Times New Roman" w:hAnsi="Times New Roman" w:cs="Times New Roman"/>
          <w:b/>
          <w:i/>
          <w:iCs/>
          <w:sz w:val="24"/>
          <w:szCs w:val="24"/>
        </w:rPr>
        <w:t>Выступление фокусника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Фокусник в костюме демонстрирует классические фокусы с волшебной шляпой и картами. </w:t>
      </w: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– 10 минут.</w:t>
      </w:r>
    </w:p>
    <w:p w:rsidR="00863768" w:rsidRDefault="00863768" w:rsidP="00863768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C665B9">
        <w:rPr>
          <w:rFonts w:ascii="Times New Roman" w:hAnsi="Times New Roman" w:cs="Times New Roman"/>
          <w:b/>
          <w:i/>
          <w:iCs/>
          <w:sz w:val="24"/>
          <w:szCs w:val="24"/>
        </w:rPr>
        <w:t>Песня «Новогодняя сказка».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Студенческое трио «Песня» исполняет песню «Новогодняя сказка» с зажженными бенгал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скими огнями.</w:t>
      </w: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– 3 минуты.</w:t>
      </w:r>
    </w:p>
    <w:p w:rsidR="00863768" w:rsidRPr="00C665B9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Предложение от группы 2</w:t>
      </w:r>
    </w:p>
    <w:p w:rsidR="00863768" w:rsidRDefault="00863768" w:rsidP="00863768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C665B9">
        <w:rPr>
          <w:rFonts w:ascii="Times New Roman" w:hAnsi="Times New Roman" w:cs="Times New Roman"/>
          <w:b/>
          <w:i/>
          <w:iCs/>
          <w:sz w:val="24"/>
          <w:szCs w:val="24"/>
        </w:rPr>
        <w:t>Исполнение песни «</w:t>
      </w:r>
      <w:proofErr w:type="gramStart"/>
      <w:r w:rsidRPr="00C665B9">
        <w:rPr>
          <w:rFonts w:ascii="Times New Roman" w:hAnsi="Times New Roman" w:cs="Times New Roman"/>
          <w:b/>
          <w:i/>
          <w:iCs/>
          <w:sz w:val="24"/>
          <w:szCs w:val="24"/>
        </w:rPr>
        <w:t>Кабы</w:t>
      </w:r>
      <w:proofErr w:type="gramEnd"/>
      <w:r w:rsidRPr="00C665B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не было зимы».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Солистка Валентина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Бахмина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костюме Зимушки / Снегурочки под фонограмму исполняет известную новогоднюю песню «</w:t>
      </w:r>
      <w:proofErr w:type="gramStart"/>
      <w:r>
        <w:rPr>
          <w:rFonts w:ascii="Times New Roman" w:hAnsi="Times New Roman" w:cs="Times New Roman"/>
          <w:sz w:val="24"/>
          <w:szCs w:val="24"/>
        </w:rPr>
        <w:t>Кабы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было зимы».</w:t>
      </w: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– 3 минуты.</w:t>
      </w:r>
    </w:p>
    <w:p w:rsidR="00863768" w:rsidRDefault="00863768" w:rsidP="00863768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C665B9">
        <w:rPr>
          <w:rFonts w:ascii="Times New Roman" w:hAnsi="Times New Roman" w:cs="Times New Roman"/>
          <w:b/>
          <w:i/>
          <w:iCs/>
          <w:sz w:val="24"/>
          <w:szCs w:val="24"/>
        </w:rPr>
        <w:t>Танец мышат.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Танцевальный ансамбль «Радость» демонстрирует танец мышат. Шестеро мышат в костюмах выступают под современную популярную музыку.</w:t>
      </w: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– 7 минут.</w:t>
      </w:r>
    </w:p>
    <w:p w:rsidR="00863768" w:rsidRDefault="00863768" w:rsidP="00863768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C665B9">
        <w:rPr>
          <w:rFonts w:ascii="Times New Roman" w:hAnsi="Times New Roman" w:cs="Times New Roman"/>
          <w:b/>
          <w:i/>
          <w:iCs/>
          <w:sz w:val="24"/>
          <w:szCs w:val="24"/>
        </w:rPr>
        <w:t>Танец «Валенки».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Танцевальный ансамбль «Планета» (3 девушки) исполняет танец в народных костюмах под известную песню «Валенки». Участницы ансамбля исполняют движения с валенками.</w:t>
      </w: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– 5 минут.</w:t>
      </w:r>
    </w:p>
    <w:p w:rsidR="00863768" w:rsidRPr="00C665B9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Предложение от группы 3</w:t>
      </w:r>
    </w:p>
    <w:p w:rsidR="00863768" w:rsidRDefault="00863768" w:rsidP="00863768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C665B9">
        <w:rPr>
          <w:rFonts w:ascii="Times New Roman" w:hAnsi="Times New Roman" w:cs="Times New Roman"/>
          <w:b/>
          <w:i/>
          <w:iCs/>
          <w:sz w:val="24"/>
          <w:szCs w:val="24"/>
        </w:rPr>
        <w:t>Конкурс «Нарисуй снеговика с закрытыми глазами».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Актер в костюме Деда Мороза и его помощник (обычная праздничная одежда) приглашают на сцену представителей от каждой группы.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Вышедшие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сцену с закрытыми глазами 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суют снеговика маркером на листе ватмана. Дед Мороз комментирует зрителям происход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щее, ассистент наблюдает за тем, чтобы участники не открывали глаза. Победитель получает шоколадного снеговика, остальные – по Чупа-чупсу.</w:t>
      </w: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– 7 минут.</w:t>
      </w:r>
    </w:p>
    <w:p w:rsidR="00863768" w:rsidRPr="00C665B9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Предложение от группы 4</w:t>
      </w:r>
    </w:p>
    <w:p w:rsidR="00863768" w:rsidRDefault="00863768" w:rsidP="00863768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C665B9">
        <w:rPr>
          <w:rFonts w:ascii="Times New Roman" w:hAnsi="Times New Roman" w:cs="Times New Roman"/>
          <w:b/>
          <w:i/>
          <w:iCs/>
          <w:sz w:val="24"/>
          <w:szCs w:val="24"/>
        </w:rPr>
        <w:t>Юмористическая сценка по мотивам сказки «Морозко».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Известная сказка на современный манер. Мачеха в костюме старухи добивается от Деда 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lastRenderedPageBreak/>
        <w:t>роза подарков для родной дочки. Дочка и падчерица в гламурных нарядах (берем их ко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курсные платья с конкурса «Стилист-2019») соревнуются за внимание деда Мороза.</w:t>
      </w: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– 10 минут.</w:t>
      </w:r>
    </w:p>
    <w:p w:rsidR="00863768" w:rsidRPr="00C665B9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Предложение от группы 5</w:t>
      </w:r>
    </w:p>
    <w:p w:rsidR="00863768" w:rsidRDefault="00863768" w:rsidP="00863768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C665B9">
        <w:rPr>
          <w:rFonts w:ascii="Times New Roman" w:hAnsi="Times New Roman" w:cs="Times New Roman"/>
          <w:b/>
          <w:i/>
          <w:iCs/>
          <w:sz w:val="24"/>
          <w:szCs w:val="24"/>
        </w:rPr>
        <w:t>Танец современный.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Танцевальное трио «Форсаж» в футболках с новогодней тематикой и в новогодних шапочках показывает танец под современную музыку.</w:t>
      </w: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– 5 минут.</w:t>
      </w:r>
    </w:p>
    <w:p w:rsidR="00863768" w:rsidRDefault="00863768" w:rsidP="005028B8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C665B9">
        <w:rPr>
          <w:rFonts w:ascii="Times New Roman" w:hAnsi="Times New Roman" w:cs="Times New Roman"/>
          <w:b/>
          <w:i/>
          <w:iCs/>
          <w:sz w:val="24"/>
          <w:szCs w:val="24"/>
        </w:rPr>
        <w:t>Музыкальный конкурс «Угадай новогоднюю мелодию»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Игра с залом. Первый угадавший мелодию получает приз – елочную игрушку. Всего 10 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лодий. Все мелодии новогодние.</w:t>
      </w: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– 20 минут.</w:t>
      </w:r>
    </w:p>
    <w:p w:rsidR="00863768" w:rsidRPr="00C665B9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Предложение от группы 6</w:t>
      </w:r>
    </w:p>
    <w:p w:rsidR="00863768" w:rsidRDefault="00863768" w:rsidP="005028B8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C665B9">
        <w:rPr>
          <w:rFonts w:ascii="Times New Roman" w:hAnsi="Times New Roman" w:cs="Times New Roman"/>
          <w:b/>
          <w:i/>
          <w:iCs/>
          <w:sz w:val="24"/>
          <w:szCs w:val="24"/>
        </w:rPr>
        <w:t>Новогоднее поздравление от Деда Мороза и Снегурочки с шуточными конкурсами.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028B8"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Дед Мороз и Снегурочка проводят 10 шуточных конкурсов с вовлечением большого числа участников из зала. Победители достают из мешка Деда Мороза приз – плитку шоколада или елочную игрушку. Всего нужно 10 призов, можно одинаковых. </w:t>
      </w: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– 15 минут.</w:t>
      </w:r>
    </w:p>
    <w:p w:rsidR="00863768" w:rsidRDefault="00863768" w:rsidP="005028B8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Трио снеговиков-балалаечников. </w:t>
      </w:r>
      <w:r w:rsidR="005028B8">
        <w:rPr>
          <w:rFonts w:ascii="Times New Roman" w:hAnsi="Times New Roman" w:cs="Times New Roman"/>
          <w:b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Трио балалаечников в костюмах снеговиков исполняет попурри из популярных новогодних песен, а также тематическую песню собственного сочинения «Снеговик», во время исполн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 которой двое исполнителей танцуют под припев, не прекращая играть. (Балалайки со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ственные).</w:t>
      </w:r>
    </w:p>
    <w:p w:rsidR="00863768" w:rsidRDefault="00863768" w:rsidP="00863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– 7 минут.</w:t>
      </w:r>
    </w:p>
    <w:p w:rsidR="00863768" w:rsidRDefault="00863768" w:rsidP="00863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3768" w:rsidRDefault="00863768" w:rsidP="008637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Предложения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интернет-магазина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 прокату костюмов (цена для одного дня проката)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863768" w:rsidTr="00C96A65">
        <w:tc>
          <w:tcPr>
            <w:tcW w:w="2463" w:type="dxa"/>
            <w:tcBorders>
              <w:left w:val="nil"/>
              <w:bottom w:val="nil"/>
              <w:right w:val="nil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30081" wp14:editId="46F714A1">
                  <wp:extent cx="752475" cy="1031171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14" t="34875" r="40080" b="22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747" cy="103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left w:val="nil"/>
              <w:bottom w:val="nil"/>
            </w:tcBorders>
            <w:vAlign w:val="center"/>
          </w:tcPr>
          <w:p w:rsidR="00863768" w:rsidRPr="00AF2F8D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F8D">
              <w:rPr>
                <w:rFonts w:ascii="Times New Roman" w:hAnsi="Times New Roman" w:cs="Times New Roman"/>
                <w:sz w:val="24"/>
                <w:szCs w:val="24"/>
              </w:rPr>
              <w:t xml:space="preserve">Костюм </w:t>
            </w:r>
            <w:r w:rsidRPr="00AF2F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Деда </w:t>
            </w:r>
            <w:r w:rsidRPr="00AF2F8D">
              <w:rPr>
                <w:rFonts w:ascii="Times New Roman" w:hAnsi="Times New Roman" w:cs="Times New Roman"/>
                <w:sz w:val="24"/>
                <w:szCs w:val="24"/>
              </w:rPr>
              <w:br/>
              <w:t>Мороза Д</w:t>
            </w:r>
            <w:proofErr w:type="gramStart"/>
            <w:r w:rsidRPr="00AF2F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F2F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63768" w:rsidRPr="00AF2F8D" w:rsidRDefault="00863768" w:rsidP="00C96A6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2F8D">
              <w:rPr>
                <w:rFonts w:ascii="Times New Roman" w:hAnsi="Times New Roman" w:cs="Times New Roman"/>
                <w:sz w:val="24"/>
                <w:szCs w:val="24"/>
              </w:rPr>
              <w:t>1600 руб.</w:t>
            </w:r>
          </w:p>
        </w:tc>
        <w:tc>
          <w:tcPr>
            <w:tcW w:w="2464" w:type="dxa"/>
            <w:tcBorders>
              <w:bottom w:val="nil"/>
              <w:right w:val="nil"/>
            </w:tcBorders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F2E12" wp14:editId="7FF72A3F">
                  <wp:extent cx="706942" cy="9620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7" t="14771" r="51184" b="25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325" cy="96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left w:val="nil"/>
              <w:bottom w:val="nil"/>
              <w:right w:val="nil"/>
            </w:tcBorders>
            <w:vAlign w:val="center"/>
          </w:tcPr>
          <w:p w:rsidR="00863768" w:rsidRPr="00AF2F8D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F8D">
              <w:rPr>
                <w:rFonts w:ascii="Times New Roman" w:hAnsi="Times New Roman" w:cs="Times New Roman"/>
                <w:sz w:val="24"/>
                <w:szCs w:val="24"/>
              </w:rPr>
              <w:t xml:space="preserve">Костюм </w:t>
            </w:r>
            <w:r w:rsidRPr="00AF2F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Деда </w:t>
            </w:r>
            <w:r w:rsidRPr="00AF2F8D">
              <w:rPr>
                <w:rFonts w:ascii="Times New Roman" w:hAnsi="Times New Roman" w:cs="Times New Roman"/>
                <w:sz w:val="24"/>
                <w:szCs w:val="24"/>
              </w:rPr>
              <w:br/>
              <w:t>Мороза Д</w:t>
            </w:r>
            <w:proofErr w:type="gramStart"/>
            <w:r w:rsidRPr="00AF2F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F2F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63768" w:rsidRPr="00AF2F8D" w:rsidRDefault="00863768" w:rsidP="00C96A6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2F8D">
              <w:rPr>
                <w:rFonts w:ascii="Times New Roman" w:hAnsi="Times New Roman" w:cs="Times New Roman"/>
                <w:sz w:val="24"/>
                <w:szCs w:val="24"/>
              </w:rPr>
              <w:t>1800 руб.</w:t>
            </w:r>
          </w:p>
        </w:tc>
      </w:tr>
      <w:tr w:rsidR="00863768" w:rsidTr="00C96A65">
        <w:tc>
          <w:tcPr>
            <w:tcW w:w="492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863768" w:rsidRDefault="00863768" w:rsidP="00C96A6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28A3">
              <w:rPr>
                <w:rFonts w:ascii="Times New Roman" w:eastAsia="Times New Roman" w:hAnsi="Times New Roman" w:cs="Times New Roman"/>
                <w:lang w:eastAsia="ru-RU"/>
              </w:rPr>
              <w:t>Костюм Деда Мороза жаккардовый красный, наш хит продаж.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C28A3">
              <w:rPr>
                <w:rFonts w:ascii="Times New Roman" w:eastAsia="Times New Roman" w:hAnsi="Times New Roman" w:cs="Times New Roman"/>
                <w:lang w:eastAsia="ru-RU"/>
              </w:rPr>
              <w:t>Полный комплект проката Деда М</w:t>
            </w:r>
            <w:r w:rsidRPr="007C28A3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7C28A3">
              <w:rPr>
                <w:rFonts w:ascii="Times New Roman" w:eastAsia="Times New Roman" w:hAnsi="Times New Roman" w:cs="Times New Roman"/>
                <w:lang w:eastAsia="ru-RU"/>
              </w:rPr>
              <w:t>роза: шуба, шапка, варежки, борода с усами, к</w:t>
            </w:r>
            <w:r w:rsidRPr="007C28A3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7C28A3">
              <w:rPr>
                <w:rFonts w:ascii="Times New Roman" w:eastAsia="Times New Roman" w:hAnsi="Times New Roman" w:cs="Times New Roman"/>
                <w:lang w:eastAsia="ru-RU"/>
              </w:rPr>
              <w:t xml:space="preserve">шак, мешок для подарков,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C28A3">
              <w:rPr>
                <w:rFonts w:ascii="Times New Roman" w:eastAsia="Times New Roman" w:hAnsi="Times New Roman" w:cs="Times New Roman"/>
                <w:lang w:eastAsia="ru-RU"/>
              </w:rPr>
              <w:t>посох.</w:t>
            </w:r>
          </w:p>
        </w:tc>
        <w:tc>
          <w:tcPr>
            <w:tcW w:w="4928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863768" w:rsidRPr="00AF2F8D" w:rsidRDefault="00863768" w:rsidP="00C96A65">
            <w:pPr>
              <w:rPr>
                <w:rFonts w:ascii="Times New Roman" w:hAnsi="Times New Roman" w:cs="Times New Roman"/>
                <w:b/>
                <w:bCs/>
              </w:rPr>
            </w:pPr>
            <w:r w:rsidRPr="00AF2F8D">
              <w:rPr>
                <w:rFonts w:ascii="Times New Roman" w:hAnsi="Times New Roman" w:cs="Times New Roman"/>
              </w:rPr>
              <w:t>Костюм Деда Мороза из красного бархата. В к</w:t>
            </w:r>
            <w:r w:rsidRPr="00AF2F8D">
              <w:rPr>
                <w:rFonts w:ascii="Times New Roman" w:hAnsi="Times New Roman" w:cs="Times New Roman"/>
              </w:rPr>
              <w:t>о</w:t>
            </w:r>
            <w:r w:rsidRPr="00AF2F8D">
              <w:rPr>
                <w:rFonts w:ascii="Times New Roman" w:hAnsi="Times New Roman" w:cs="Times New Roman"/>
              </w:rPr>
              <w:t>стюм входит шуба, шапка, варежки, кушак, бор</w:t>
            </w:r>
            <w:r w:rsidRPr="00AF2F8D">
              <w:rPr>
                <w:rFonts w:ascii="Times New Roman" w:hAnsi="Times New Roman" w:cs="Times New Roman"/>
              </w:rPr>
              <w:t>о</w:t>
            </w:r>
            <w:r w:rsidRPr="00AF2F8D">
              <w:rPr>
                <w:rFonts w:ascii="Times New Roman" w:hAnsi="Times New Roman" w:cs="Times New Roman"/>
              </w:rPr>
              <w:t>да, парик.</w:t>
            </w:r>
          </w:p>
        </w:tc>
      </w:tr>
      <w:tr w:rsidR="00863768" w:rsidTr="00C96A65">
        <w:tc>
          <w:tcPr>
            <w:tcW w:w="2463" w:type="dxa"/>
            <w:tcBorders>
              <w:left w:val="nil"/>
              <w:bottom w:val="nil"/>
              <w:right w:val="nil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5B9">
              <w:rPr>
                <w:noProof/>
                <w:lang w:eastAsia="ru-RU"/>
              </w:rPr>
              <w:drawing>
                <wp:inline distT="0" distB="0" distL="0" distR="0" wp14:anchorId="481CBE8E" wp14:editId="11C7173E">
                  <wp:extent cx="885825" cy="1096318"/>
                  <wp:effectExtent l="0" t="0" r="0" b="889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7" t="15125" r="50484" b="25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22" cy="110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left w:val="nil"/>
              <w:bottom w:val="nil"/>
            </w:tcBorders>
            <w:vAlign w:val="center"/>
          </w:tcPr>
          <w:p w:rsidR="00863768" w:rsidRPr="00AF2F8D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F8D">
              <w:rPr>
                <w:rFonts w:ascii="Times New Roman" w:hAnsi="Times New Roman" w:cs="Times New Roman"/>
                <w:sz w:val="24"/>
                <w:szCs w:val="24"/>
              </w:rPr>
              <w:t xml:space="preserve">Костюм </w:t>
            </w:r>
            <w:r w:rsidRPr="00AF2F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Деда </w:t>
            </w:r>
            <w:r w:rsidRPr="00AF2F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Мороза Д3. </w:t>
            </w:r>
          </w:p>
          <w:p w:rsidR="00863768" w:rsidRPr="00AF2F8D" w:rsidRDefault="00863768" w:rsidP="00C96A6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2F8D">
              <w:rPr>
                <w:rFonts w:ascii="Times New Roman" w:hAnsi="Times New Roman" w:cs="Times New Roman"/>
                <w:sz w:val="24"/>
                <w:szCs w:val="24"/>
              </w:rPr>
              <w:t>1800 руб.</w:t>
            </w:r>
          </w:p>
        </w:tc>
        <w:tc>
          <w:tcPr>
            <w:tcW w:w="2464" w:type="dxa"/>
            <w:tcBorders>
              <w:bottom w:val="nil"/>
              <w:right w:val="nil"/>
            </w:tcBorders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5B9">
              <w:rPr>
                <w:noProof/>
                <w:lang w:eastAsia="ru-RU"/>
              </w:rPr>
              <w:drawing>
                <wp:inline distT="0" distB="0" distL="0" distR="0" wp14:anchorId="1DD36E35" wp14:editId="5337A212">
                  <wp:extent cx="790575" cy="1025399"/>
                  <wp:effectExtent l="0" t="0" r="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6" t="16727" r="51984" b="25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132" cy="103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left w:val="nil"/>
              <w:bottom w:val="nil"/>
              <w:right w:val="nil"/>
            </w:tcBorders>
            <w:vAlign w:val="center"/>
          </w:tcPr>
          <w:p w:rsidR="00863768" w:rsidRPr="00AF2F8D" w:rsidRDefault="00863768" w:rsidP="00C96A65">
            <w:pPr>
              <w:pStyle w:val="a6"/>
              <w:spacing w:before="0" w:beforeAutospacing="0" w:after="0" w:afterAutospacing="0"/>
              <w:rPr>
                <w:lang w:eastAsia="en-US"/>
              </w:rPr>
            </w:pPr>
            <w:r w:rsidRPr="00AF2F8D">
              <w:rPr>
                <w:lang w:eastAsia="en-US"/>
              </w:rPr>
              <w:t xml:space="preserve">Костюм мышонка Тима </w:t>
            </w:r>
            <w:r w:rsidRPr="00AF2F8D">
              <w:rPr>
                <w:lang w:eastAsia="en-US"/>
              </w:rPr>
              <w:br/>
              <w:t>(мыши) М</w:t>
            </w:r>
            <w:proofErr w:type="gramStart"/>
            <w:r w:rsidRPr="00AF2F8D">
              <w:rPr>
                <w:lang w:eastAsia="en-US"/>
              </w:rPr>
              <w:t>1</w:t>
            </w:r>
            <w:proofErr w:type="gramEnd"/>
          </w:p>
          <w:p w:rsidR="00863768" w:rsidRPr="00AF2F8D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F8D">
              <w:rPr>
                <w:rFonts w:ascii="Times New Roman" w:eastAsia="Times New Roman" w:hAnsi="Times New Roman" w:cs="Times New Roman"/>
                <w:sz w:val="24"/>
                <w:szCs w:val="24"/>
              </w:rPr>
              <w:t>1300 руб.</w:t>
            </w:r>
          </w:p>
        </w:tc>
      </w:tr>
      <w:tr w:rsidR="00863768" w:rsidRPr="00AF2F8D" w:rsidTr="00C96A65">
        <w:tc>
          <w:tcPr>
            <w:tcW w:w="492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863768" w:rsidRPr="00AF2F8D" w:rsidRDefault="00863768" w:rsidP="00C96A65">
            <w:pPr>
              <w:rPr>
                <w:rFonts w:ascii="Times New Roman" w:hAnsi="Times New Roman" w:cs="Times New Roman"/>
              </w:rPr>
            </w:pPr>
            <w:r w:rsidRPr="00AF2F8D">
              <w:rPr>
                <w:rFonts w:ascii="Times New Roman" w:hAnsi="Times New Roman" w:cs="Times New Roman"/>
              </w:rPr>
              <w:t>Костюм сделан из бархата с рисунком и обраб</w:t>
            </w:r>
            <w:r w:rsidRPr="00AF2F8D">
              <w:rPr>
                <w:rFonts w:ascii="Times New Roman" w:hAnsi="Times New Roman" w:cs="Times New Roman"/>
              </w:rPr>
              <w:t>о</w:t>
            </w:r>
            <w:r w:rsidRPr="00AF2F8D">
              <w:rPr>
                <w:rFonts w:ascii="Times New Roman" w:hAnsi="Times New Roman" w:cs="Times New Roman"/>
              </w:rPr>
              <w:t xml:space="preserve">тан мехом. Внутри костюма </w:t>
            </w:r>
            <w:proofErr w:type="spellStart"/>
            <w:r w:rsidRPr="00AF2F8D">
              <w:rPr>
                <w:rFonts w:ascii="Times New Roman" w:hAnsi="Times New Roman" w:cs="Times New Roman"/>
              </w:rPr>
              <w:t>подклад</w:t>
            </w:r>
            <w:proofErr w:type="spellEnd"/>
            <w:r w:rsidRPr="00AF2F8D">
              <w:rPr>
                <w:rFonts w:ascii="Times New Roman" w:hAnsi="Times New Roman" w:cs="Times New Roman"/>
              </w:rPr>
              <w:t>.</w:t>
            </w:r>
          </w:p>
          <w:p w:rsidR="00863768" w:rsidRDefault="00863768" w:rsidP="00C96A6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2F8D">
              <w:rPr>
                <w:rFonts w:ascii="Times New Roman" w:hAnsi="Times New Roman" w:cs="Times New Roman"/>
              </w:rPr>
              <w:t>В комплект костюма входит шапка, пояс, шуба, варежки, мешок, борода и парик.</w:t>
            </w:r>
          </w:p>
        </w:tc>
        <w:tc>
          <w:tcPr>
            <w:tcW w:w="4928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863768" w:rsidRPr="00AF2F8D" w:rsidRDefault="00863768" w:rsidP="00C96A65">
            <w:pPr>
              <w:ind w:left="36"/>
              <w:rPr>
                <w:rFonts w:ascii="Times New Roman" w:hAnsi="Times New Roman" w:cs="Times New Roman"/>
              </w:rPr>
            </w:pPr>
            <w:r w:rsidRPr="00AF2F8D">
              <w:rPr>
                <w:rFonts w:ascii="Times New Roman" w:hAnsi="Times New Roman" w:cs="Times New Roman"/>
              </w:rPr>
              <w:t>Замечательный выбор для тех детей, кому надо</w:t>
            </w:r>
            <w:r w:rsidRPr="00AF2F8D">
              <w:rPr>
                <w:rFonts w:ascii="Times New Roman" w:hAnsi="Times New Roman" w:cs="Times New Roman"/>
              </w:rPr>
              <w:t>е</w:t>
            </w:r>
            <w:r w:rsidRPr="00AF2F8D">
              <w:rPr>
                <w:rFonts w:ascii="Times New Roman" w:hAnsi="Times New Roman" w:cs="Times New Roman"/>
              </w:rPr>
              <w:t xml:space="preserve">ли стандартные костюмы </w:t>
            </w:r>
            <w:proofErr w:type="gramStart"/>
            <w:r w:rsidRPr="00AF2F8D">
              <w:rPr>
                <w:rFonts w:ascii="Times New Roman" w:hAnsi="Times New Roman" w:cs="Times New Roman"/>
              </w:rPr>
              <w:t>супер-героев</w:t>
            </w:r>
            <w:proofErr w:type="gramEnd"/>
            <w:r w:rsidRPr="00AF2F8D">
              <w:rPr>
                <w:rFonts w:ascii="Times New Roman" w:hAnsi="Times New Roman" w:cs="Times New Roman"/>
              </w:rPr>
              <w:t xml:space="preserve"> и разли</w:t>
            </w:r>
            <w:r w:rsidRPr="00AF2F8D">
              <w:rPr>
                <w:rFonts w:ascii="Times New Roman" w:hAnsi="Times New Roman" w:cs="Times New Roman"/>
              </w:rPr>
              <w:t>ч</w:t>
            </w:r>
            <w:r w:rsidRPr="00AF2F8D">
              <w:rPr>
                <w:rFonts w:ascii="Times New Roman" w:hAnsi="Times New Roman" w:cs="Times New Roman"/>
              </w:rPr>
              <w:t xml:space="preserve">ных зарубежных персонажей. </w:t>
            </w:r>
          </w:p>
          <w:p w:rsidR="00863768" w:rsidRPr="00AF2F8D" w:rsidRDefault="00863768" w:rsidP="00C96A65">
            <w:pPr>
              <w:ind w:left="36"/>
              <w:rPr>
                <w:rFonts w:ascii="Times New Roman" w:hAnsi="Times New Roman" w:cs="Times New Roman"/>
                <w:b/>
                <w:bCs/>
              </w:rPr>
            </w:pPr>
            <w:r w:rsidRPr="00AF2F8D">
              <w:rPr>
                <w:rFonts w:ascii="Times New Roman" w:hAnsi="Times New Roman" w:cs="Times New Roman"/>
              </w:rPr>
              <w:t>В комплект костюма мышонка Тима входит бе</w:t>
            </w:r>
            <w:r w:rsidRPr="00AF2F8D">
              <w:rPr>
                <w:rFonts w:ascii="Times New Roman" w:hAnsi="Times New Roman" w:cs="Times New Roman"/>
              </w:rPr>
              <w:t>з</w:t>
            </w:r>
            <w:r w:rsidRPr="00AF2F8D">
              <w:rPr>
                <w:rFonts w:ascii="Times New Roman" w:hAnsi="Times New Roman" w:cs="Times New Roman"/>
              </w:rPr>
              <w:t>рукавка и шорты, а также маска-шапочка.</w:t>
            </w:r>
          </w:p>
        </w:tc>
      </w:tr>
      <w:tr w:rsidR="00863768" w:rsidRPr="00AF2F8D" w:rsidTr="00C96A65">
        <w:tc>
          <w:tcPr>
            <w:tcW w:w="2463" w:type="dxa"/>
            <w:tcBorders>
              <w:left w:val="nil"/>
              <w:bottom w:val="nil"/>
              <w:right w:val="nil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517CEF" wp14:editId="0932A1FD">
                  <wp:extent cx="645626" cy="1009650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2" t="16727" r="52675" b="25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88" cy="101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left w:val="nil"/>
              <w:bottom w:val="nil"/>
            </w:tcBorders>
            <w:vAlign w:val="center"/>
          </w:tcPr>
          <w:p w:rsidR="00863768" w:rsidRPr="00AF2F8D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Костюм </w:t>
            </w:r>
            <w:r w:rsidRPr="00AF2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снеговика С</w:t>
            </w:r>
            <w:proofErr w:type="gramStart"/>
            <w:r w:rsidRPr="00AF2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  <w:p w:rsidR="00863768" w:rsidRPr="00AF2F8D" w:rsidRDefault="00863768" w:rsidP="00C96A65">
            <w:pPr>
              <w:pStyle w:val="a6"/>
              <w:spacing w:before="0" w:beforeAutospacing="0" w:after="0" w:afterAutospacing="0"/>
            </w:pPr>
            <w:r w:rsidRPr="00AF2F8D">
              <w:t>800 руб.</w:t>
            </w:r>
          </w:p>
        </w:tc>
        <w:tc>
          <w:tcPr>
            <w:tcW w:w="2464" w:type="dxa"/>
            <w:tcBorders>
              <w:bottom w:val="nil"/>
              <w:right w:val="nil"/>
            </w:tcBorders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5B9">
              <w:rPr>
                <w:noProof/>
                <w:lang w:eastAsia="ru-RU"/>
              </w:rPr>
              <w:drawing>
                <wp:inline distT="0" distB="0" distL="0" distR="0" wp14:anchorId="767D0D1F" wp14:editId="366D5087">
                  <wp:extent cx="731976" cy="10001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7" t="14413" r="51184" b="25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31" cy="100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left w:val="nil"/>
              <w:bottom w:val="nil"/>
              <w:right w:val="nil"/>
            </w:tcBorders>
            <w:vAlign w:val="center"/>
          </w:tcPr>
          <w:p w:rsidR="00863768" w:rsidRPr="00AF2F8D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Костюм </w:t>
            </w:r>
            <w:r w:rsidRPr="00AF2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снеговика С</w:t>
            </w:r>
            <w:proofErr w:type="gramStart"/>
            <w:r w:rsidRPr="00AF2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  <w:p w:rsidR="00863768" w:rsidRPr="00AF2F8D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 руб.</w:t>
            </w:r>
          </w:p>
        </w:tc>
      </w:tr>
      <w:tr w:rsidR="00863768" w:rsidRPr="00AF2F8D" w:rsidTr="00C96A65">
        <w:tc>
          <w:tcPr>
            <w:tcW w:w="492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863768" w:rsidRPr="00AF2F8D" w:rsidRDefault="00863768" w:rsidP="00C96A65">
            <w:pPr>
              <w:rPr>
                <w:rFonts w:ascii="Times New Roman" w:hAnsi="Times New Roman" w:cs="Times New Roman"/>
                <w:b/>
                <w:bCs/>
              </w:rPr>
            </w:pPr>
            <w:r w:rsidRPr="00AF2F8D">
              <w:rPr>
                <w:rFonts w:ascii="Times New Roman" w:eastAsia="Times New Roman" w:hAnsi="Times New Roman" w:cs="Times New Roman"/>
                <w:lang w:eastAsia="ru-RU"/>
              </w:rPr>
              <w:t>Костюм для мальчика состоит из головного уб</w:t>
            </w:r>
            <w:r w:rsidRPr="00AF2F8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F2F8D">
              <w:rPr>
                <w:rFonts w:ascii="Times New Roman" w:eastAsia="Times New Roman" w:hAnsi="Times New Roman" w:cs="Times New Roman"/>
                <w:lang w:eastAsia="ru-RU"/>
              </w:rPr>
              <w:t>ра, майки, шорт, шарфа.</w:t>
            </w:r>
          </w:p>
        </w:tc>
        <w:tc>
          <w:tcPr>
            <w:tcW w:w="4928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863768" w:rsidRPr="00AF2F8D" w:rsidRDefault="00863768" w:rsidP="00C96A65">
            <w:pPr>
              <w:ind w:left="36"/>
              <w:rPr>
                <w:rFonts w:ascii="Times New Roman" w:hAnsi="Times New Roman" w:cs="Times New Roman"/>
                <w:b/>
                <w:bCs/>
              </w:rPr>
            </w:pPr>
            <w:r w:rsidRPr="00AF2F8D">
              <w:rPr>
                <w:rFonts w:ascii="Times New Roman" w:eastAsia="Times New Roman" w:hAnsi="Times New Roman" w:cs="Times New Roman"/>
                <w:lang w:eastAsia="ru-RU"/>
              </w:rPr>
              <w:t>В костюм входит комбинезон (рост до 180 см), голова, варежки, накладки на ноги.</w:t>
            </w:r>
          </w:p>
        </w:tc>
      </w:tr>
      <w:tr w:rsidR="00863768" w:rsidRPr="00AF2F8D" w:rsidTr="00C96A65">
        <w:tc>
          <w:tcPr>
            <w:tcW w:w="2463" w:type="dxa"/>
            <w:tcBorders>
              <w:left w:val="nil"/>
              <w:bottom w:val="nil"/>
              <w:right w:val="nil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B72509" wp14:editId="7F148383">
                  <wp:extent cx="645190" cy="1066800"/>
                  <wp:effectExtent l="0" t="0" r="254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8" t="14413" r="53285" b="25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36" cy="107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left w:val="nil"/>
              <w:bottom w:val="nil"/>
            </w:tcBorders>
            <w:vAlign w:val="center"/>
          </w:tcPr>
          <w:p w:rsidR="00863768" w:rsidRPr="007C28A3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Костюм </w:t>
            </w:r>
            <w:r w:rsidRPr="007C2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Снегурочки С</w:t>
            </w:r>
            <w:proofErr w:type="gramStart"/>
            <w:r w:rsidRPr="007C2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  <w:p w:rsidR="00863768" w:rsidRPr="007C28A3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 руб.</w:t>
            </w:r>
          </w:p>
        </w:tc>
        <w:tc>
          <w:tcPr>
            <w:tcW w:w="2464" w:type="dxa"/>
            <w:tcBorders>
              <w:bottom w:val="nil"/>
              <w:right w:val="nil"/>
            </w:tcBorders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5B9">
              <w:rPr>
                <w:noProof/>
                <w:lang w:eastAsia="ru-RU"/>
              </w:rPr>
              <w:drawing>
                <wp:inline distT="0" distB="0" distL="0" distR="0" wp14:anchorId="5106301A" wp14:editId="7570247E">
                  <wp:extent cx="779337" cy="1066800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14413" r="52284" b="26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18" cy="107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left w:val="nil"/>
              <w:bottom w:val="nil"/>
              <w:right w:val="nil"/>
            </w:tcBorders>
            <w:vAlign w:val="center"/>
          </w:tcPr>
          <w:p w:rsidR="00863768" w:rsidRPr="007C28A3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Костюм </w:t>
            </w:r>
            <w:r w:rsidRPr="007C2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Снегурочки С</w:t>
            </w:r>
            <w:proofErr w:type="gramStart"/>
            <w:r w:rsidRPr="007C2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  <w:p w:rsidR="00863768" w:rsidRPr="007C28A3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 руб.</w:t>
            </w:r>
          </w:p>
        </w:tc>
      </w:tr>
      <w:tr w:rsidR="00863768" w:rsidRPr="00AF2F8D" w:rsidTr="00C96A65">
        <w:tc>
          <w:tcPr>
            <w:tcW w:w="492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863768" w:rsidRPr="00AF2F8D" w:rsidRDefault="00863768" w:rsidP="00C96A6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F2F8D">
              <w:rPr>
                <w:rFonts w:ascii="Times New Roman" w:eastAsia="Times New Roman" w:hAnsi="Times New Roman" w:cs="Times New Roman"/>
                <w:lang w:eastAsia="ru-RU"/>
              </w:rPr>
              <w:t>Костюм Снегурочки в стиле «Гжель» понравится любой девочке!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F2F8D">
              <w:rPr>
                <w:rFonts w:ascii="Times New Roman" w:eastAsia="Times New Roman" w:hAnsi="Times New Roman" w:cs="Times New Roman"/>
                <w:lang w:eastAsia="ru-RU"/>
              </w:rPr>
              <w:t>В комплект входит кокошник, жакет и юбка.</w:t>
            </w:r>
          </w:p>
        </w:tc>
        <w:tc>
          <w:tcPr>
            <w:tcW w:w="4928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863768" w:rsidRPr="00AF2F8D" w:rsidRDefault="00863768" w:rsidP="00C96A6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F2F8D">
              <w:rPr>
                <w:rFonts w:ascii="Times New Roman" w:eastAsia="Times New Roman" w:hAnsi="Times New Roman" w:cs="Times New Roman"/>
                <w:lang w:eastAsia="ru-RU"/>
              </w:rPr>
              <w:t>В комплект входит шуба, шапка, варежки.</w:t>
            </w:r>
          </w:p>
        </w:tc>
      </w:tr>
      <w:tr w:rsidR="00863768" w:rsidRPr="00C665B9" w:rsidTr="00C96A65">
        <w:tc>
          <w:tcPr>
            <w:tcW w:w="2463" w:type="dxa"/>
            <w:tcBorders>
              <w:left w:val="nil"/>
              <w:bottom w:val="nil"/>
              <w:right w:val="nil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5B9">
              <w:rPr>
                <w:noProof/>
                <w:lang w:eastAsia="ru-RU"/>
              </w:rPr>
              <w:drawing>
                <wp:inline distT="0" distB="0" distL="0" distR="0" wp14:anchorId="6A34E7D0" wp14:editId="0AAE0217">
                  <wp:extent cx="704850" cy="1064774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20" t="12828" r="46313" b="10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56" cy="106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left w:val="nil"/>
              <w:bottom w:val="nil"/>
            </w:tcBorders>
            <w:vAlign w:val="center"/>
          </w:tcPr>
          <w:p w:rsidR="00863768" w:rsidRPr="00C665B9" w:rsidRDefault="00863768" w:rsidP="00C96A65">
            <w:pPr>
              <w:rPr>
                <w:rFonts w:ascii="Times New Roman" w:hAnsi="Times New Roman" w:cs="Times New Roman"/>
              </w:rPr>
            </w:pPr>
            <w:r w:rsidRPr="00C665B9">
              <w:rPr>
                <w:rFonts w:ascii="Times New Roman" w:hAnsi="Times New Roman" w:cs="Times New Roman"/>
              </w:rPr>
              <w:t>Народный женский костюм Н</w:t>
            </w:r>
            <w:proofErr w:type="gramStart"/>
            <w:r w:rsidRPr="00C665B9">
              <w:rPr>
                <w:rFonts w:ascii="Times New Roman" w:hAnsi="Times New Roman" w:cs="Times New Roman"/>
              </w:rPr>
              <w:t>1</w:t>
            </w:r>
            <w:proofErr w:type="gramEnd"/>
          </w:p>
          <w:p w:rsidR="00863768" w:rsidRPr="00C665B9" w:rsidRDefault="00863768" w:rsidP="00C96A65">
            <w:pPr>
              <w:rPr>
                <w:rFonts w:ascii="Times New Roman" w:hAnsi="Times New Roman" w:cs="Times New Roman"/>
              </w:rPr>
            </w:pPr>
            <w:r w:rsidRPr="00C665B9">
              <w:rPr>
                <w:rFonts w:ascii="Times New Roman" w:hAnsi="Times New Roman" w:cs="Times New Roman"/>
              </w:rPr>
              <w:t>1400 руб.</w:t>
            </w:r>
          </w:p>
        </w:tc>
        <w:tc>
          <w:tcPr>
            <w:tcW w:w="2464" w:type="dxa"/>
            <w:tcBorders>
              <w:bottom w:val="nil"/>
              <w:right w:val="nil"/>
            </w:tcBorders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5B9">
              <w:rPr>
                <w:noProof/>
                <w:lang w:eastAsia="ru-RU"/>
              </w:rPr>
              <w:drawing>
                <wp:inline distT="0" distB="0" distL="0" distR="0" wp14:anchorId="5092D291" wp14:editId="2BA4F6F1">
                  <wp:extent cx="752475" cy="120876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1" t="13113" r="4631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30" cy="122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left w:val="nil"/>
              <w:bottom w:val="nil"/>
              <w:right w:val="nil"/>
            </w:tcBorders>
            <w:vAlign w:val="center"/>
          </w:tcPr>
          <w:p w:rsidR="00863768" w:rsidRPr="00C665B9" w:rsidRDefault="00863768" w:rsidP="00C96A65">
            <w:pPr>
              <w:rPr>
                <w:rFonts w:ascii="Times New Roman" w:hAnsi="Times New Roman" w:cs="Times New Roman"/>
              </w:rPr>
            </w:pPr>
            <w:r w:rsidRPr="00C665B9">
              <w:rPr>
                <w:rFonts w:ascii="Times New Roman" w:hAnsi="Times New Roman" w:cs="Times New Roman"/>
              </w:rPr>
              <w:t>Народный женский костюм Н</w:t>
            </w:r>
            <w:proofErr w:type="gramStart"/>
            <w:r w:rsidRPr="00C665B9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863768" w:rsidRPr="00C665B9" w:rsidRDefault="00863768" w:rsidP="00C96A65">
            <w:pPr>
              <w:rPr>
                <w:rFonts w:ascii="Times New Roman" w:hAnsi="Times New Roman" w:cs="Times New Roman"/>
              </w:rPr>
            </w:pPr>
            <w:r w:rsidRPr="00C665B9">
              <w:rPr>
                <w:rFonts w:ascii="Times New Roman" w:hAnsi="Times New Roman" w:cs="Times New Roman"/>
              </w:rPr>
              <w:t>900 руб.</w:t>
            </w:r>
          </w:p>
        </w:tc>
      </w:tr>
      <w:tr w:rsidR="00863768" w:rsidRPr="00AF2F8D" w:rsidTr="00C96A65">
        <w:tc>
          <w:tcPr>
            <w:tcW w:w="4926" w:type="dxa"/>
            <w:gridSpan w:val="2"/>
            <w:tcBorders>
              <w:top w:val="nil"/>
              <w:left w:val="nil"/>
              <w:bottom w:val="nil"/>
            </w:tcBorders>
          </w:tcPr>
          <w:p w:rsidR="00863768" w:rsidRDefault="00863768" w:rsidP="00C96A6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5B9">
              <w:rPr>
                <w:rFonts w:ascii="Times New Roman" w:eastAsia="Times New Roman" w:hAnsi="Times New Roman" w:cs="Times New Roman"/>
                <w:lang w:eastAsia="ru-RU"/>
              </w:rPr>
              <w:t>Костюм Хохлома. В костюм входит яркий сар</w:t>
            </w:r>
            <w:r w:rsidRPr="00C665B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665B9">
              <w:rPr>
                <w:rFonts w:ascii="Times New Roman" w:eastAsia="Times New Roman" w:hAnsi="Times New Roman" w:cs="Times New Roman"/>
                <w:lang w:eastAsia="ru-RU"/>
              </w:rPr>
              <w:t>фан с аппликацией под хохлому, блузка, пово</w:t>
            </w:r>
            <w:r w:rsidRPr="00C665B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665B9">
              <w:rPr>
                <w:rFonts w:ascii="Times New Roman" w:eastAsia="Times New Roman" w:hAnsi="Times New Roman" w:cs="Times New Roman"/>
                <w:lang w:eastAsia="ru-RU"/>
              </w:rPr>
              <w:t>ник (головной убор).</w:t>
            </w:r>
          </w:p>
        </w:tc>
        <w:tc>
          <w:tcPr>
            <w:tcW w:w="4928" w:type="dxa"/>
            <w:gridSpan w:val="2"/>
            <w:tcBorders>
              <w:top w:val="nil"/>
              <w:bottom w:val="nil"/>
              <w:right w:val="nil"/>
            </w:tcBorders>
          </w:tcPr>
          <w:p w:rsidR="00863768" w:rsidRPr="00AF2F8D" w:rsidRDefault="00863768" w:rsidP="00C96A65">
            <w:pPr>
              <w:ind w:left="36"/>
              <w:rPr>
                <w:rFonts w:ascii="Times New Roman" w:hAnsi="Times New Roman" w:cs="Times New Roman"/>
                <w:b/>
                <w:bCs/>
              </w:rPr>
            </w:pPr>
            <w:r w:rsidRPr="00C665B9">
              <w:rPr>
                <w:rFonts w:ascii="Times New Roman" w:eastAsia="Times New Roman" w:hAnsi="Times New Roman" w:cs="Times New Roman"/>
                <w:lang w:eastAsia="ru-RU"/>
              </w:rPr>
              <w:t>В костюм входит яркий сарафан, расшитый уз</w:t>
            </w:r>
            <w:r w:rsidRPr="00C665B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665B9">
              <w:rPr>
                <w:rFonts w:ascii="Times New Roman" w:eastAsia="Times New Roman" w:hAnsi="Times New Roman" w:cs="Times New Roman"/>
                <w:lang w:eastAsia="ru-RU"/>
              </w:rPr>
              <w:t>рами, блузка, кокошник.</w:t>
            </w:r>
          </w:p>
        </w:tc>
      </w:tr>
      <w:tr w:rsidR="00863768" w:rsidRPr="00AF2F8D" w:rsidTr="00C96A65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5B9">
              <w:rPr>
                <w:noProof/>
                <w:lang w:eastAsia="ru-RU"/>
              </w:rPr>
              <w:drawing>
                <wp:inline distT="0" distB="0" distL="0" distR="0" wp14:anchorId="72A25576" wp14:editId="58B58EDF">
                  <wp:extent cx="666750" cy="10287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9" t="16370" r="52785" b="25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38" cy="103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</w:tcBorders>
            <w:vAlign w:val="center"/>
          </w:tcPr>
          <w:p w:rsidR="00863768" w:rsidRPr="00C665B9" w:rsidRDefault="00863768" w:rsidP="00C96A65">
            <w:pPr>
              <w:rPr>
                <w:rFonts w:ascii="Times New Roman" w:hAnsi="Times New Roman" w:cs="Times New Roman"/>
              </w:rPr>
            </w:pPr>
            <w:r w:rsidRPr="00C665B9">
              <w:rPr>
                <w:rFonts w:ascii="Times New Roman" w:hAnsi="Times New Roman" w:cs="Times New Roman"/>
              </w:rPr>
              <w:t>Костюм старухи Ст</w:t>
            </w:r>
            <w:proofErr w:type="gramStart"/>
            <w:r w:rsidRPr="00C665B9">
              <w:rPr>
                <w:rFonts w:ascii="Times New Roman" w:hAnsi="Times New Roman" w:cs="Times New Roman"/>
              </w:rPr>
              <w:t>1</w:t>
            </w:r>
            <w:proofErr w:type="gramEnd"/>
          </w:p>
          <w:p w:rsidR="00863768" w:rsidRDefault="00863768" w:rsidP="00C96A6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5B9">
              <w:rPr>
                <w:rFonts w:ascii="Times New Roman" w:hAnsi="Times New Roman" w:cs="Times New Roman"/>
              </w:rPr>
              <w:t>800 руб.</w:t>
            </w:r>
          </w:p>
        </w:tc>
        <w:tc>
          <w:tcPr>
            <w:tcW w:w="2464" w:type="dxa"/>
            <w:tcBorders>
              <w:top w:val="nil"/>
              <w:bottom w:val="nil"/>
              <w:right w:val="nil"/>
            </w:tcBorders>
          </w:tcPr>
          <w:p w:rsidR="00863768" w:rsidRDefault="00863768" w:rsidP="00C96A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5B9">
              <w:rPr>
                <w:noProof/>
                <w:lang w:eastAsia="ru-RU"/>
              </w:rPr>
              <w:drawing>
                <wp:inline distT="0" distB="0" distL="0" distR="0" wp14:anchorId="4836D65B" wp14:editId="7ACA36A0">
                  <wp:extent cx="771525" cy="1124456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0" t="15678" r="52403" b="25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18" cy="113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3768" w:rsidRPr="00C665B9" w:rsidRDefault="00863768" w:rsidP="00C96A65">
            <w:pPr>
              <w:rPr>
                <w:rFonts w:ascii="Times New Roman" w:hAnsi="Times New Roman" w:cs="Times New Roman"/>
              </w:rPr>
            </w:pPr>
            <w:r w:rsidRPr="00C665B9">
              <w:rPr>
                <w:rFonts w:ascii="Times New Roman" w:hAnsi="Times New Roman" w:cs="Times New Roman"/>
              </w:rPr>
              <w:t xml:space="preserve">Костюм </w:t>
            </w:r>
            <w:r w:rsidRPr="00C665B9">
              <w:rPr>
                <w:rFonts w:ascii="Times New Roman" w:hAnsi="Times New Roman" w:cs="Times New Roman"/>
              </w:rPr>
              <w:br/>
              <w:t>фокусника Ф</w:t>
            </w:r>
            <w:proofErr w:type="gramStart"/>
            <w:r w:rsidRPr="00C665B9">
              <w:rPr>
                <w:rFonts w:ascii="Times New Roman" w:hAnsi="Times New Roman" w:cs="Times New Roman"/>
              </w:rPr>
              <w:t>1</w:t>
            </w:r>
            <w:proofErr w:type="gramEnd"/>
          </w:p>
          <w:p w:rsidR="00863768" w:rsidRPr="00C665B9" w:rsidRDefault="00863768" w:rsidP="00C96A65">
            <w:pPr>
              <w:rPr>
                <w:rFonts w:ascii="Times New Roman" w:hAnsi="Times New Roman" w:cs="Times New Roman"/>
              </w:rPr>
            </w:pPr>
            <w:r w:rsidRPr="00C665B9">
              <w:rPr>
                <w:rFonts w:ascii="Times New Roman" w:hAnsi="Times New Roman" w:cs="Times New Roman"/>
              </w:rPr>
              <w:t>1300 руб.</w:t>
            </w:r>
          </w:p>
        </w:tc>
      </w:tr>
      <w:tr w:rsidR="00863768" w:rsidRPr="00AF2F8D" w:rsidTr="00C96A65">
        <w:tc>
          <w:tcPr>
            <w:tcW w:w="4926" w:type="dxa"/>
            <w:gridSpan w:val="2"/>
            <w:tcBorders>
              <w:top w:val="nil"/>
              <w:left w:val="nil"/>
              <w:bottom w:val="nil"/>
            </w:tcBorders>
          </w:tcPr>
          <w:p w:rsidR="00863768" w:rsidRDefault="00863768" w:rsidP="00C96A6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65B9">
              <w:rPr>
                <w:rFonts w:ascii="Times New Roman" w:hAnsi="Times New Roman" w:cs="Times New Roman"/>
              </w:rPr>
              <w:t>В комплект входит платок, жилет, фартук, юбка, рубаха.</w:t>
            </w:r>
          </w:p>
        </w:tc>
        <w:tc>
          <w:tcPr>
            <w:tcW w:w="4928" w:type="dxa"/>
            <w:gridSpan w:val="2"/>
            <w:tcBorders>
              <w:top w:val="nil"/>
              <w:bottom w:val="nil"/>
              <w:right w:val="nil"/>
            </w:tcBorders>
          </w:tcPr>
          <w:p w:rsidR="00863768" w:rsidRPr="00C665B9" w:rsidRDefault="00863768" w:rsidP="00C96A65">
            <w:pPr>
              <w:rPr>
                <w:rFonts w:ascii="Times New Roman" w:hAnsi="Times New Roman" w:cs="Times New Roman"/>
              </w:rPr>
            </w:pPr>
            <w:r w:rsidRPr="00C665B9">
              <w:rPr>
                <w:rFonts w:ascii="Times New Roman" w:hAnsi="Times New Roman" w:cs="Times New Roman"/>
              </w:rPr>
              <w:t>В комплект входит фрак, бабочка, плащ, палочка.</w:t>
            </w:r>
          </w:p>
          <w:p w:rsidR="00863768" w:rsidRPr="00AF2F8D" w:rsidRDefault="00863768" w:rsidP="00C96A65">
            <w:pPr>
              <w:ind w:left="36"/>
              <w:rPr>
                <w:rFonts w:ascii="Times New Roman" w:hAnsi="Times New Roman" w:cs="Times New Roman"/>
                <w:b/>
                <w:bCs/>
              </w:rPr>
            </w:pPr>
            <w:r w:rsidRPr="00C665B9">
              <w:rPr>
                <w:rFonts w:ascii="Times New Roman" w:hAnsi="Times New Roman" w:cs="Times New Roman"/>
              </w:rPr>
              <w:t>Цилиндр в комплект не входит. Цена проката цилиндра – 300 руб. Не нужен тем, у кого ц</w:t>
            </w:r>
            <w:r w:rsidRPr="00C665B9">
              <w:rPr>
                <w:rFonts w:ascii="Times New Roman" w:hAnsi="Times New Roman" w:cs="Times New Roman"/>
              </w:rPr>
              <w:t>и</w:t>
            </w:r>
            <w:r w:rsidRPr="00C665B9">
              <w:rPr>
                <w:rFonts w:ascii="Times New Roman" w:hAnsi="Times New Roman" w:cs="Times New Roman"/>
              </w:rPr>
              <w:t>линдр входит в комплект фокусника.</w:t>
            </w:r>
          </w:p>
        </w:tc>
      </w:tr>
    </w:tbl>
    <w:p w:rsidR="00863768" w:rsidRDefault="00863768" w:rsidP="008637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3768" w:rsidRDefault="00863768" w:rsidP="008637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Предложение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интернет-магазина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 наборам фокусника</w:t>
      </w:r>
    </w:p>
    <w:p w:rsidR="00863768" w:rsidRDefault="00863768" w:rsidP="008637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92"/>
      </w:tblGrid>
      <w:tr w:rsidR="00863768" w:rsidTr="00C96A65">
        <w:trPr>
          <w:trHeight w:val="285"/>
        </w:trPr>
        <w:tc>
          <w:tcPr>
            <w:tcW w:w="3936" w:type="dxa"/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E8299" wp14:editId="6E0505C4">
                  <wp:extent cx="1590675" cy="1629662"/>
                  <wp:effectExtent l="0" t="0" r="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30215" r="61218" b="10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2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1045 руб. </w:t>
            </w:r>
          </w:p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692" w:type="dxa"/>
            <w:vAlign w:val="center"/>
            <w:hideMark/>
          </w:tcPr>
          <w:p w:rsidR="00863768" w:rsidRPr="007465CD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Набор для фокусов «Фокусы-страшилки»</w:t>
            </w:r>
          </w:p>
          <w:p w:rsidR="00863768" w:rsidRPr="007465CD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Дети любят смотреть, когда им показывают фокусы. А еще больше любят их показывать самостоятельно. Устройте настоящее шоу для друзей! Удивите и во</w:t>
            </w: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 xml:space="preserve">хитите их! Продемонстрируйте фокусы, но сначала как </w:t>
            </w:r>
            <w:proofErr w:type="gramStart"/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следует</w:t>
            </w:r>
            <w:proofErr w:type="gramEnd"/>
            <w:r w:rsidRPr="007465CD">
              <w:rPr>
                <w:rFonts w:ascii="Times New Roman" w:hAnsi="Times New Roman" w:cs="Times New Roman"/>
                <w:sz w:val="24"/>
                <w:szCs w:val="24"/>
              </w:rPr>
              <w:t xml:space="preserve"> потренируйтесь.</w:t>
            </w:r>
          </w:p>
        </w:tc>
      </w:tr>
      <w:tr w:rsidR="00863768" w:rsidTr="00C96A65">
        <w:trPr>
          <w:trHeight w:val="285"/>
        </w:trPr>
        <w:tc>
          <w:tcPr>
            <w:tcW w:w="3936" w:type="dxa"/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BB1668" wp14:editId="11576455">
                  <wp:extent cx="1676400" cy="1370850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68" t="14253" r="16187" b="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18" cy="13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863 руб.</w:t>
            </w:r>
          </w:p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692" w:type="dxa"/>
            <w:vAlign w:val="center"/>
            <w:hideMark/>
          </w:tcPr>
          <w:p w:rsidR="00863768" w:rsidRPr="007465CD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Набор для фокусов «50 фокусов. Настоящее магич</w:t>
            </w: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ское шоу»</w:t>
            </w:r>
          </w:p>
          <w:p w:rsidR="00863768" w:rsidRPr="007465CD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Большой подарочный набор для мальчиков и дев</w:t>
            </w: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чек с 50 фокусами различной тематики. Набор включает в себя большой ассортимент реквизита для проведения магического шоу, подробную иллюстр</w:t>
            </w: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рованную инструкцию и DVD-диск с демонстрацией фокусов.</w:t>
            </w:r>
          </w:p>
        </w:tc>
      </w:tr>
      <w:tr w:rsidR="00863768" w:rsidTr="00C96A65">
        <w:trPr>
          <w:trHeight w:val="285"/>
        </w:trPr>
        <w:tc>
          <w:tcPr>
            <w:tcW w:w="3936" w:type="dxa"/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B0CE78" wp14:editId="79EDB745">
                  <wp:extent cx="1678781" cy="17907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8" t="14539" r="22755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81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870 руб.</w:t>
            </w:r>
          </w:p>
        </w:tc>
        <w:tc>
          <w:tcPr>
            <w:tcW w:w="5692" w:type="dxa"/>
            <w:vAlign w:val="center"/>
          </w:tcPr>
          <w:p w:rsidR="00863768" w:rsidRPr="007465CD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768" w:rsidRPr="007465CD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Набор для фокусов «Магическая шляпа»</w:t>
            </w:r>
          </w:p>
          <w:p w:rsidR="00863768" w:rsidRPr="007465CD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Комплектация:</w:t>
            </w:r>
          </w:p>
          <w:p w:rsidR="00863768" w:rsidRPr="007465CD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46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Подробная инструкция, волшебная шляпа, волше</w:t>
            </w:r>
            <w:r w:rsidRPr="00746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746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палочка, бумажный кубик, пластиковая кор</w:t>
            </w:r>
            <w:r w:rsidRPr="00746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46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бочка, фигурки зайцев из поролона 5 шт., пластик</w:t>
            </w:r>
            <w:r w:rsidRPr="00746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46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 монеты 2 шт., коробочка для монет, подставка для шара, цельный и раскладной шар, 5 пластиковых мечей, коробочка для фокуса с мечами, карточка с бумерангами, карты, 2 резинки, пластина со стре</w:t>
            </w:r>
            <w:r w:rsidRPr="00746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746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 (компас).</w:t>
            </w:r>
            <w:proofErr w:type="gramEnd"/>
          </w:p>
          <w:p w:rsidR="00863768" w:rsidRPr="007465CD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5CD">
              <w:rPr>
                <w:rFonts w:ascii="Times New Roman" w:hAnsi="Times New Roman" w:cs="Times New Roman"/>
                <w:sz w:val="24"/>
                <w:szCs w:val="24"/>
              </w:rPr>
              <w:t>В инструкции вы найдете подробное описание 18 волшебных трюков.</w:t>
            </w:r>
          </w:p>
        </w:tc>
      </w:tr>
    </w:tbl>
    <w:p w:rsidR="00863768" w:rsidRDefault="00863768" w:rsidP="00863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3768" w:rsidRDefault="00863768" w:rsidP="008637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 ассортимента ближайшего супермаркета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63768" w:rsidTr="00C96A65">
        <w:trPr>
          <w:trHeight w:val="285"/>
        </w:trPr>
        <w:tc>
          <w:tcPr>
            <w:tcW w:w="2407" w:type="dxa"/>
            <w:tcBorders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CBE90" wp14:editId="2B4774C1">
                  <wp:extent cx="1095375" cy="8191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3" t="28790" r="30769" b="21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768" w:rsidRDefault="00863768" w:rsidP="00C96A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руб.</w:t>
            </w:r>
          </w:p>
        </w:tc>
        <w:tc>
          <w:tcPr>
            <w:tcW w:w="2407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Бенгальские огни. </w:t>
            </w:r>
          </w:p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пачке 10 штук,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сота – 16 см, время работы – 30 сек.</w:t>
            </w:r>
          </w:p>
        </w:tc>
        <w:tc>
          <w:tcPr>
            <w:tcW w:w="2407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56CCCD" wp14:editId="6FFBD99E">
                  <wp:extent cx="828675" cy="8572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2" t="13968" r="46956" b="25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 руб.</w:t>
            </w:r>
          </w:p>
        </w:tc>
        <w:tc>
          <w:tcPr>
            <w:tcW w:w="2407" w:type="dxa"/>
            <w:tcBorders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Хлопушка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Ба-бах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</w:t>
            </w:r>
          </w:p>
        </w:tc>
      </w:tr>
      <w:tr w:rsidR="00863768" w:rsidTr="00C96A65">
        <w:trPr>
          <w:trHeight w:val="285"/>
        </w:trPr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87A0F" wp14:editId="2ACF6E70">
                  <wp:extent cx="714375" cy="8858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5" t="13968" r="49519" b="25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110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Елочная игрушка Шарик, стекло,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ассортименте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CC821F" wp14:editId="2AA8CB63">
                  <wp:extent cx="771525" cy="8858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5" t="14253" r="48718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200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Елочная игрушка Сердечко, стекло</w:t>
            </w:r>
          </w:p>
        </w:tc>
      </w:tr>
      <w:tr w:rsidR="00863768" w:rsidTr="00C96A65">
        <w:trPr>
          <w:trHeight w:val="285"/>
        </w:trPr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8F4CA3" wp14:editId="1C7BE17C">
                  <wp:extent cx="714375" cy="105727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60" t="13968" r="51843" b="25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130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Елочная игрушка Колокольчик, стекло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860479" wp14:editId="4B667929">
                  <wp:extent cx="704850" cy="6000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1365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768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Ватман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 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ковке 50 листов</w:t>
            </w:r>
          </w:p>
          <w:p w:rsidR="00863768" w:rsidRDefault="00863768" w:rsidP="00C96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768" w:rsidTr="00C96A65">
        <w:trPr>
          <w:trHeight w:val="285"/>
        </w:trPr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3069E" wp14:editId="6761A460">
                  <wp:extent cx="1381125" cy="6191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265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Ватман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 листов в картонной упако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EBF3EF" wp14:editId="21F9D15F">
                  <wp:extent cx="723900" cy="7429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7" t="13879" r="46382" b="25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56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Маркер перманен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</w:p>
        </w:tc>
      </w:tr>
      <w:tr w:rsidR="00863768" w:rsidTr="00C96A65">
        <w:trPr>
          <w:trHeight w:val="285"/>
        </w:trPr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1F02C" wp14:editId="01C7867B">
                  <wp:extent cx="723900" cy="4857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7" t="22954" r="46582" b="37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246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маркеров, 4 цвета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EBC87" wp14:editId="3F136874">
                  <wp:extent cx="771525" cy="9048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8" t="18150" r="50984" b="29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70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Новогодний колпак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золотистыми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снежинками</w:t>
            </w:r>
          </w:p>
        </w:tc>
      </w:tr>
      <w:tr w:rsidR="00863768" w:rsidTr="00C96A65">
        <w:trPr>
          <w:trHeight w:val="285"/>
        </w:trPr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9AF9B6" wp14:editId="626AB792">
                  <wp:extent cx="714375" cy="7048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8" t="13879" r="46382" b="26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180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 новогодний «Блеск», цвет кра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150EE" wp14:editId="3A5A7BB9">
                  <wp:extent cx="752475" cy="10191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58" t="14821" r="51584" b="27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330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Шоколадная фигу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«Снеговик»</w:t>
            </w:r>
          </w:p>
        </w:tc>
      </w:tr>
      <w:tr w:rsidR="00863768" w:rsidTr="00C96A65">
        <w:trPr>
          <w:trHeight w:val="285"/>
        </w:trPr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494A10" wp14:editId="62AB2A31">
                  <wp:extent cx="723900" cy="771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7" t="14769" r="47981" b="26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770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футбо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«Олень»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E8698" wp14:editId="1FFE6B88">
                  <wp:extent cx="828675" cy="8953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7" t="15836" r="48582" b="26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515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футбо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«Дед мороз»</w:t>
            </w:r>
          </w:p>
        </w:tc>
      </w:tr>
      <w:tr w:rsidR="00863768" w:rsidTr="00C96A65">
        <w:trPr>
          <w:trHeight w:val="285"/>
        </w:trPr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7012F9" wp14:editId="2C94E11B">
                  <wp:extent cx="676275" cy="7429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7" t="14590" r="48183" b="26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1090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футбо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«Снеговик и 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ка»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C8C04" wp14:editId="38E47309">
                  <wp:extent cx="771525" cy="9620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7" t="16766" r="50883" b="27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Леденец Чупа-Чупс ХХ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ТРИО</w:t>
            </w:r>
          </w:p>
        </w:tc>
      </w:tr>
      <w:tr w:rsidR="00863768" w:rsidTr="00C96A65">
        <w:trPr>
          <w:trHeight w:val="285"/>
        </w:trPr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1DE43B" wp14:editId="28C97B9C">
                  <wp:extent cx="723900" cy="590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152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Шоколад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Ritter</w:t>
            </w:r>
            <w:r w:rsidRPr="00C92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Sport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ассортименте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ind w:hanging="419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97D0C9" wp14:editId="5F3182F0">
                  <wp:extent cx="400050" cy="971550"/>
                  <wp:effectExtent l="0" t="342900" r="0" b="34290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3855" cy="94297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95 руб.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63768" w:rsidRDefault="00863768" w:rsidP="00C96A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Молочный шоколад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Dove</w:t>
            </w:r>
            <w:proofErr w:type="spellEnd"/>
          </w:p>
        </w:tc>
      </w:tr>
    </w:tbl>
    <w:p w:rsidR="00863768" w:rsidRPr="004072DD" w:rsidRDefault="00863768" w:rsidP="00863768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A1312" w:rsidRDefault="001A1312" w:rsidP="001A13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312" w:rsidRDefault="001A1312" w:rsidP="001A13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1A1312" w:rsidRDefault="001A1312" w:rsidP="00F94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A1312" w:rsidSect="00F94C4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E5077" w:rsidRDefault="001E5077" w:rsidP="00F94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Инструмент проверки</w:t>
      </w:r>
    </w:p>
    <w:p w:rsidR="00B1447C" w:rsidRPr="00B1447C" w:rsidRDefault="00B1447C" w:rsidP="00B14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1447C" w:rsidRPr="00B1447C" w:rsidRDefault="00B1447C" w:rsidP="00B144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447C">
        <w:rPr>
          <w:rFonts w:ascii="Times New Roman" w:hAnsi="Times New Roman" w:cs="Times New Roman"/>
          <w:b/>
          <w:bCs/>
          <w:sz w:val="24"/>
          <w:szCs w:val="24"/>
        </w:rPr>
        <w:t>Планирование номеров для новогоднего вечера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1"/>
        <w:gridCol w:w="2406"/>
        <w:gridCol w:w="4073"/>
        <w:gridCol w:w="1215"/>
        <w:gridCol w:w="1347"/>
        <w:gridCol w:w="1260"/>
        <w:gridCol w:w="1304"/>
      </w:tblGrid>
      <w:tr w:rsidR="00B1447C" w:rsidRPr="00B1447C" w:rsidTr="00C96A65">
        <w:tc>
          <w:tcPr>
            <w:tcW w:w="3227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наименование номера</w:t>
            </w:r>
          </w:p>
        </w:tc>
        <w:tc>
          <w:tcPr>
            <w:tcW w:w="2410" w:type="dxa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продолжительность, мин.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наименование ресурса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B1447C" w:rsidRPr="00B1447C" w:rsidTr="00C96A65">
        <w:tc>
          <w:tcPr>
            <w:tcW w:w="3227" w:type="dxa"/>
            <w:vMerge w:val="restart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Выступление фокусника</w:t>
            </w:r>
          </w:p>
        </w:tc>
        <w:tc>
          <w:tcPr>
            <w:tcW w:w="2410" w:type="dxa"/>
            <w:vMerge w:val="restart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Костюм фокусника 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328" w:type="dxa"/>
            <w:vMerge w:val="restart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2170</w:t>
            </w:r>
          </w:p>
        </w:tc>
      </w:tr>
      <w:tr w:rsidR="00B1447C" w:rsidRPr="00B1447C" w:rsidTr="00C96A65">
        <w:tc>
          <w:tcPr>
            <w:tcW w:w="3227" w:type="dxa"/>
            <w:vMerge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[Набор для фокусов] «Магическая шляпа»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1328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47C" w:rsidRPr="00B1447C" w:rsidTr="00C96A65">
        <w:tc>
          <w:tcPr>
            <w:tcW w:w="3227" w:type="dxa"/>
            <w:vMerge w:val="restart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Конкурс «Нарисуй снегов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ка с закрытыми глазами»</w:t>
            </w:r>
          </w:p>
        </w:tc>
        <w:tc>
          <w:tcPr>
            <w:tcW w:w="2410" w:type="dxa"/>
            <w:vMerge w:val="restart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Костюм Деда Мороза 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1600 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br/>
              <w:t>/ -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1600 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br/>
              <w:t>/ -</w:t>
            </w:r>
          </w:p>
        </w:tc>
        <w:tc>
          <w:tcPr>
            <w:tcW w:w="1328" w:type="dxa"/>
            <w:vMerge w:val="restart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2921 / 1321</w:t>
            </w:r>
          </w:p>
        </w:tc>
      </w:tr>
      <w:tr w:rsidR="00B1447C" w:rsidRPr="00B1447C" w:rsidTr="00C96A65">
        <w:tc>
          <w:tcPr>
            <w:tcW w:w="3227" w:type="dxa"/>
            <w:vMerge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Маркер 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перманентный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328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47C" w:rsidRPr="00B1447C" w:rsidTr="00C96A65">
        <w:tc>
          <w:tcPr>
            <w:tcW w:w="3227" w:type="dxa"/>
            <w:vMerge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Ватман [А</w:t>
            </w:r>
            <w:proofErr w:type="gramStart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, 5 листов в картонной упаковке]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1328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47C" w:rsidRPr="00B1447C" w:rsidTr="00C96A65">
        <w:tc>
          <w:tcPr>
            <w:tcW w:w="3227" w:type="dxa"/>
            <w:vMerge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Шоколадная фигурка 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328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47C" w:rsidRPr="00B1447C" w:rsidTr="00C96A65">
        <w:tc>
          <w:tcPr>
            <w:tcW w:w="3227" w:type="dxa"/>
            <w:vMerge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[Леденец] Чупа-чупс [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XXL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 ТРИО]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328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47C" w:rsidRPr="00B1447C" w:rsidTr="00C96A65">
        <w:tc>
          <w:tcPr>
            <w:tcW w:w="3227" w:type="dxa"/>
            <w:vMerge w:val="restart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Юмористическая сценка по мотивам сказки «Морозко»</w:t>
            </w:r>
          </w:p>
        </w:tc>
        <w:tc>
          <w:tcPr>
            <w:tcW w:w="2410" w:type="dxa"/>
            <w:vMerge w:val="restart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Костюм Деда Мороза 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- / 1600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- / 1600</w:t>
            </w:r>
          </w:p>
        </w:tc>
        <w:tc>
          <w:tcPr>
            <w:tcW w:w="1328" w:type="dxa"/>
            <w:vMerge w:val="restart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800 / 2400</w:t>
            </w:r>
          </w:p>
        </w:tc>
      </w:tr>
      <w:tr w:rsidR="00B1447C" w:rsidRPr="00B1447C" w:rsidTr="00C96A65">
        <w:tc>
          <w:tcPr>
            <w:tcW w:w="3227" w:type="dxa"/>
            <w:vMerge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Костюм старухи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328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447C" w:rsidRPr="00B1447C" w:rsidTr="00C96A65">
        <w:tc>
          <w:tcPr>
            <w:tcW w:w="3227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Исполнение песни «</w:t>
            </w:r>
            <w:proofErr w:type="gramStart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Кабы</w:t>
            </w:r>
            <w:proofErr w:type="gramEnd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 не было зимы»</w:t>
            </w:r>
          </w:p>
        </w:tc>
        <w:tc>
          <w:tcPr>
            <w:tcW w:w="2410" w:type="dxa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Костюм Снегурочки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/ -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br/>
              <w:t>/ -</w:t>
            </w:r>
          </w:p>
        </w:tc>
        <w:tc>
          <w:tcPr>
            <w:tcW w:w="1328" w:type="dxa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1400 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br/>
              <w:t>/ 0</w:t>
            </w:r>
          </w:p>
        </w:tc>
      </w:tr>
      <w:tr w:rsidR="00B1447C" w:rsidRPr="00B1447C" w:rsidTr="00C96A65">
        <w:tc>
          <w:tcPr>
            <w:tcW w:w="3227" w:type="dxa"/>
            <w:vMerge w:val="restart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Танец современный </w:t>
            </w:r>
          </w:p>
        </w:tc>
        <w:tc>
          <w:tcPr>
            <w:tcW w:w="2410" w:type="dxa"/>
            <w:vMerge w:val="restart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Футболка 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новогодняя «Дед мороз»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1546</w:t>
            </w:r>
          </w:p>
        </w:tc>
        <w:tc>
          <w:tcPr>
            <w:tcW w:w="1328" w:type="dxa"/>
            <w:vMerge w:val="restart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1756</w:t>
            </w:r>
          </w:p>
        </w:tc>
      </w:tr>
      <w:tr w:rsidR="00B1447C" w:rsidRPr="00B1447C" w:rsidTr="00C96A65">
        <w:tc>
          <w:tcPr>
            <w:tcW w:w="3227" w:type="dxa"/>
            <w:vMerge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Новогодний колпак с золотистыми снежинками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328" w:type="dxa"/>
            <w:vMerge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47C" w:rsidRPr="00B1447C" w:rsidTr="00C96A65">
        <w:tc>
          <w:tcPr>
            <w:tcW w:w="3227" w:type="dxa"/>
            <w:vMerge w:val="restart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Новогоднее поздравление от Деда Мороза и Снегурочки с шуточными конкурсами</w:t>
            </w:r>
          </w:p>
        </w:tc>
        <w:tc>
          <w:tcPr>
            <w:tcW w:w="2410" w:type="dxa"/>
            <w:vMerge w:val="restart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костюм Деда Мороза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- / 1600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- / 1600</w:t>
            </w:r>
          </w:p>
        </w:tc>
        <w:tc>
          <w:tcPr>
            <w:tcW w:w="1328" w:type="dxa"/>
            <w:vMerge w:val="restart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950 / 2550 / 2350 / 3950</w:t>
            </w:r>
          </w:p>
        </w:tc>
      </w:tr>
      <w:tr w:rsidR="00B1447C" w:rsidRPr="00B1447C" w:rsidTr="00C96A65">
        <w:tc>
          <w:tcPr>
            <w:tcW w:w="3227" w:type="dxa"/>
            <w:vMerge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костюм Снегурочки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- / 1400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- / 1400</w:t>
            </w:r>
          </w:p>
        </w:tc>
        <w:tc>
          <w:tcPr>
            <w:tcW w:w="1328" w:type="dxa"/>
            <w:vMerge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47C" w:rsidRPr="00B1447C" w:rsidTr="00C96A65">
        <w:tc>
          <w:tcPr>
            <w:tcW w:w="322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Молочный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 шоколад </w:t>
            </w:r>
            <w:r w:rsidRPr="00B144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[Dove]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1328" w:type="dxa"/>
            <w:vMerge/>
            <w:tcBorders>
              <w:bottom w:val="single" w:sz="4" w:space="0" w:color="auto"/>
            </w:tcBorders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47C" w:rsidRPr="00B1447C" w:rsidTr="00C96A65">
        <w:tc>
          <w:tcPr>
            <w:tcW w:w="3227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765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9997</w:t>
            </w:r>
          </w:p>
        </w:tc>
      </w:tr>
    </w:tbl>
    <w:p w:rsidR="00B1447C" w:rsidRDefault="00B1447C" w:rsidP="00B1447C">
      <w:pPr>
        <w:pStyle w:val="a6"/>
        <w:spacing w:before="0" w:beforeAutospacing="0" w:after="0" w:afterAutospacing="0"/>
        <w:rPr>
          <w:rStyle w:val="a7"/>
          <w:b/>
          <w:i w:val="0"/>
        </w:rPr>
        <w:sectPr w:rsidR="00B1447C" w:rsidSect="001A1312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B1447C" w:rsidRPr="00B1447C" w:rsidRDefault="00B1447C" w:rsidP="00B1447C">
      <w:pPr>
        <w:pStyle w:val="a6"/>
        <w:spacing w:before="0" w:beforeAutospacing="0" w:after="0" w:afterAutospacing="0"/>
        <w:rPr>
          <w:rStyle w:val="a7"/>
        </w:rPr>
      </w:pPr>
      <w:r w:rsidRPr="00B1447C">
        <w:rPr>
          <w:rStyle w:val="a7"/>
        </w:rPr>
        <w:lastRenderedPageBreak/>
        <w:t>Подсчет баллов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2"/>
        <w:gridCol w:w="2627"/>
        <w:gridCol w:w="2445"/>
      </w:tblGrid>
      <w:tr w:rsidR="00B1447C" w:rsidRPr="00B1447C" w:rsidTr="00C96A65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Приведены наименования не более чем 8-ми номеров</w:t>
            </w:r>
          </w:p>
        </w:tc>
      </w:tr>
      <w:tr w:rsidR="00B1447C" w:rsidRPr="00B1447C" w:rsidTr="00C96A65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1447C" w:rsidRPr="00B1447C" w:rsidTr="00C96A65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проверка прекращена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Приведены наименования следующих номеров:</w:t>
            </w:r>
          </w:p>
          <w:p w:rsidR="00B1447C" w:rsidRPr="00B1447C" w:rsidRDefault="00B1447C" w:rsidP="00B1447C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Выступление фокусника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Конкурс «Нарисуй снеговика с закрытыми глазами»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Юмористическая сценка по мотивам сказки «Морозко»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Исполнение песни «</w:t>
            </w:r>
            <w:proofErr w:type="gramStart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Кабы</w:t>
            </w:r>
            <w:proofErr w:type="gramEnd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 не было зимы»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Танец современный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Новогоднее поздравление от Деда Мороза и Снегурочки с ш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точными конкурсами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Каждый номер отделен чертой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 указано время для всех приведенных номеров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Суммарное время номеров не превышает 50 минут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Итоговая сумма меньше 10000 руб.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По каждому верно указанному номеру </w:t>
            </w:r>
            <w:proofErr w:type="gramStart"/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приведены</w:t>
            </w:r>
            <w:proofErr w:type="gramEnd"/>
          </w:p>
          <w:p w:rsidR="00B1447C" w:rsidRPr="00B1447C" w:rsidRDefault="00B1447C" w:rsidP="00B1447C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верное сочетание наименований ресурсов и цены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ind w:left="113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только верное наименование ресурсов</w:t>
            </w:r>
          </w:p>
        </w:tc>
        <w:tc>
          <w:tcPr>
            <w:tcW w:w="2375" w:type="dxa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балл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 xml:space="preserve">при верном сочетании наименований ресурсов и цены – </w:t>
            </w:r>
            <w:r w:rsidRPr="00B1447C">
              <w:rPr>
                <w:rFonts w:ascii="Times New Roman" w:hAnsi="Times New Roman" w:cs="Times New Roman"/>
                <w:sz w:val="24"/>
                <w:szCs w:val="24"/>
              </w:rPr>
              <w:br/>
              <w:t>верное количество ресурсов и итоговых цен*</w:t>
            </w:r>
          </w:p>
        </w:tc>
        <w:tc>
          <w:tcPr>
            <w:tcW w:w="2375" w:type="dxa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sz w:val="24"/>
                <w:szCs w:val="24"/>
              </w:rPr>
              <w:t>2 балл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ind w:left="113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только верное количество ресурсов**</w:t>
            </w:r>
          </w:p>
        </w:tc>
        <w:tc>
          <w:tcPr>
            <w:tcW w:w="2375" w:type="dxa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балл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dash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ind w:left="1134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Максимально по каждому номеру</w:t>
            </w:r>
          </w:p>
        </w:tc>
        <w:tc>
          <w:tcPr>
            <w:tcW w:w="2375" w:type="dxa"/>
            <w:tcBorders>
              <w:top w:val="dash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 балла</w:t>
            </w:r>
          </w:p>
        </w:tc>
      </w:tr>
      <w:tr w:rsidR="00B1447C" w:rsidRPr="00B1447C" w:rsidTr="00C96A65"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Максимально за задание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7C" w:rsidRPr="00B1447C" w:rsidRDefault="00B1447C" w:rsidP="00B1447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144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35 баллов</w:t>
            </w:r>
          </w:p>
        </w:tc>
      </w:tr>
    </w:tbl>
    <w:p w:rsidR="00B1447C" w:rsidRPr="00B1447C" w:rsidRDefault="00B1447C" w:rsidP="00B1447C">
      <w:pPr>
        <w:pStyle w:val="a6"/>
        <w:spacing w:before="0" w:beforeAutospacing="0" w:after="0" w:afterAutospacing="0"/>
        <w:rPr>
          <w:rStyle w:val="a7"/>
          <w:b/>
          <w:i w:val="0"/>
        </w:rPr>
      </w:pPr>
    </w:p>
    <w:p w:rsidR="00B1447C" w:rsidRDefault="00B1447C" w:rsidP="00B1447C">
      <w:pPr>
        <w:pStyle w:val="a8"/>
        <w:spacing w:after="0" w:line="240" w:lineRule="auto"/>
        <w:ind w:left="0"/>
        <w:jc w:val="left"/>
        <w:rPr>
          <w:rFonts w:ascii="Times New Roman" w:hAnsi="Times New Roman"/>
          <w:szCs w:val="24"/>
        </w:rPr>
      </w:pPr>
      <w:r w:rsidRPr="000E7464">
        <w:rPr>
          <w:rFonts w:ascii="Times New Roman" w:hAnsi="Times New Roman"/>
          <w:szCs w:val="24"/>
        </w:rPr>
        <w:t xml:space="preserve">* </w:t>
      </w:r>
      <w:r>
        <w:rPr>
          <w:rFonts w:ascii="Times New Roman" w:hAnsi="Times New Roman"/>
          <w:szCs w:val="24"/>
        </w:rPr>
        <w:tab/>
      </w:r>
      <w:r w:rsidRPr="000E7464">
        <w:rPr>
          <w:rFonts w:ascii="Times New Roman" w:hAnsi="Times New Roman"/>
          <w:szCs w:val="24"/>
        </w:rPr>
        <w:t xml:space="preserve">Верный подсчетом итоговой цены признается как подсчет итоговой цены для каждого </w:t>
      </w:r>
      <w:r>
        <w:rPr>
          <w:rFonts w:ascii="Times New Roman" w:hAnsi="Times New Roman"/>
          <w:szCs w:val="24"/>
        </w:rPr>
        <w:br/>
      </w:r>
      <w:r>
        <w:rPr>
          <w:rFonts w:ascii="Times New Roman" w:hAnsi="Times New Roman"/>
          <w:szCs w:val="24"/>
        </w:rPr>
        <w:tab/>
      </w:r>
      <w:r w:rsidRPr="000E7464">
        <w:rPr>
          <w:rFonts w:ascii="Times New Roman" w:hAnsi="Times New Roman"/>
          <w:szCs w:val="24"/>
        </w:rPr>
        <w:t>ресурса, так и подсчет итоговой цены для всех ресурсов номера.</w:t>
      </w:r>
    </w:p>
    <w:p w:rsidR="00B1447C" w:rsidRPr="000E7464" w:rsidRDefault="00B1447C" w:rsidP="00B1447C">
      <w:pPr>
        <w:pStyle w:val="a8"/>
        <w:spacing w:after="0" w:line="240" w:lineRule="auto"/>
        <w:ind w:left="0"/>
        <w:jc w:val="left"/>
        <w:rPr>
          <w:rFonts w:ascii="Times New Roman" w:hAnsi="Times New Roman"/>
          <w:szCs w:val="24"/>
        </w:rPr>
      </w:pPr>
    </w:p>
    <w:p w:rsidR="00B1447C" w:rsidRPr="000E7464" w:rsidRDefault="00B1447C" w:rsidP="00B1447C">
      <w:pPr>
        <w:pStyle w:val="a8"/>
        <w:spacing w:after="0" w:line="240" w:lineRule="auto"/>
        <w:ind w:left="705" w:hanging="705"/>
        <w:jc w:val="left"/>
        <w:rPr>
          <w:rFonts w:ascii="Times New Roman" w:hAnsi="Times New Roman"/>
          <w:szCs w:val="24"/>
        </w:rPr>
      </w:pPr>
      <w:r w:rsidRPr="000E7464">
        <w:rPr>
          <w:rFonts w:ascii="Times New Roman" w:hAnsi="Times New Roman"/>
          <w:szCs w:val="24"/>
        </w:rPr>
        <w:t xml:space="preserve">** </w:t>
      </w:r>
      <w:r>
        <w:rPr>
          <w:rFonts w:ascii="Times New Roman" w:hAnsi="Times New Roman"/>
          <w:szCs w:val="24"/>
        </w:rPr>
        <w:tab/>
      </w:r>
      <w:r w:rsidRPr="000E7464">
        <w:rPr>
          <w:rFonts w:ascii="Times New Roman" w:hAnsi="Times New Roman"/>
          <w:szCs w:val="24"/>
        </w:rPr>
        <w:t>Подсчет только верного количества ресурсов (без подсчета итоговой цены)</w:t>
      </w:r>
      <w:r>
        <w:rPr>
          <w:rFonts w:ascii="Times New Roman" w:hAnsi="Times New Roman"/>
          <w:szCs w:val="24"/>
        </w:rPr>
        <w:br/>
      </w:r>
      <w:r w:rsidRPr="000E7464">
        <w:rPr>
          <w:rFonts w:ascii="Times New Roman" w:hAnsi="Times New Roman"/>
          <w:szCs w:val="24"/>
        </w:rPr>
        <w:t>применяется также в случаях, когда приведено верное наименование ресурса, но н</w:t>
      </w:r>
      <w:r w:rsidRPr="000E7464">
        <w:rPr>
          <w:rFonts w:ascii="Times New Roman" w:hAnsi="Times New Roman"/>
          <w:szCs w:val="24"/>
        </w:rPr>
        <w:t>е</w:t>
      </w:r>
      <w:r w:rsidRPr="000E7464">
        <w:rPr>
          <w:rFonts w:ascii="Times New Roman" w:hAnsi="Times New Roman"/>
          <w:szCs w:val="24"/>
        </w:rPr>
        <w:t>верная цена.</w:t>
      </w:r>
    </w:p>
    <w:p w:rsidR="00B1447C" w:rsidRPr="000E7464" w:rsidRDefault="00B1447C" w:rsidP="00B1447C">
      <w:pPr>
        <w:rPr>
          <w:szCs w:val="24"/>
        </w:rPr>
      </w:pPr>
    </w:p>
    <w:p w:rsidR="00B1447C" w:rsidRDefault="00B1447C" w:rsidP="00F94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sectPr w:rsidR="00B1447C" w:rsidSect="00B1447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077"/>
    <w:rsid w:val="001949FC"/>
    <w:rsid w:val="001A1312"/>
    <w:rsid w:val="001E5077"/>
    <w:rsid w:val="00313276"/>
    <w:rsid w:val="004E07E0"/>
    <w:rsid w:val="005028B8"/>
    <w:rsid w:val="00863768"/>
    <w:rsid w:val="009B5E4B"/>
    <w:rsid w:val="00B1447C"/>
    <w:rsid w:val="00BB55DB"/>
    <w:rsid w:val="00CF437F"/>
    <w:rsid w:val="00F9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5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5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07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6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B1447C"/>
    <w:rPr>
      <w:i/>
      <w:iCs/>
    </w:rPr>
  </w:style>
  <w:style w:type="paragraph" w:styleId="a8">
    <w:name w:val="List Paragraph"/>
    <w:basedOn w:val="a"/>
    <w:uiPriority w:val="34"/>
    <w:qFormat/>
    <w:rsid w:val="00B1447C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5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5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07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6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B1447C"/>
    <w:rPr>
      <w:i/>
      <w:iCs/>
    </w:rPr>
  </w:style>
  <w:style w:type="paragraph" w:styleId="a8">
    <w:name w:val="List Paragraph"/>
    <w:basedOn w:val="a"/>
    <w:uiPriority w:val="34"/>
    <w:qFormat/>
    <w:rsid w:val="00B1447C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1695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2020-01-11T19:15:00Z</dcterms:created>
  <dcterms:modified xsi:type="dcterms:W3CDTF">2020-01-12T13:09:00Z</dcterms:modified>
</cp:coreProperties>
</file>